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48DEF" w14:textId="77777777" w:rsidR="0000243D" w:rsidRDefault="0000243D" w:rsidP="000F57DB">
      <w:pPr>
        <w:pStyle w:val="PartNumber"/>
        <w:spacing w:after="0"/>
      </w:pPr>
      <w:r>
        <w:t>Part Number:</w:t>
      </w:r>
      <w:r>
        <w:tab/>
      </w:r>
      <w:r w:rsidR="00DF03F6">
        <w:t>PT942</w:t>
      </w:r>
      <w:r>
        <w:t>-</w:t>
      </w:r>
      <w:r w:rsidR="00DF03F6">
        <w:t>4716</w:t>
      </w:r>
      <w:r w:rsidR="00E817A4">
        <w:t>0</w:t>
      </w:r>
    </w:p>
    <w:p w14:paraId="21660CF3" w14:textId="77777777"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14:paraId="630B9B52" w14:textId="77777777" w:rsidR="0000243D" w:rsidRDefault="0000243D">
      <w:pPr>
        <w:pStyle w:val="PrepTitle"/>
      </w:pPr>
      <w:r>
        <w:lastRenderedPageBreak/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64C84193" w14:textId="77777777" w:rsidTr="00ED114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F5278D9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29F2F16E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824BF35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D114C" w14:paraId="3CAB341A" w14:textId="77777777" w:rsidTr="00ED114C">
        <w:tc>
          <w:tcPr>
            <w:tcW w:w="792" w:type="dxa"/>
            <w:tcBorders>
              <w:top w:val="single" w:sz="6" w:space="0" w:color="auto"/>
            </w:tcBorders>
          </w:tcPr>
          <w:p w14:paraId="71887EC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1C74014B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296256DD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Illuminated Scuff Plate, Front Right Hand</w:t>
            </w:r>
          </w:p>
        </w:tc>
      </w:tr>
      <w:tr w:rsidR="00ED114C" w14:paraId="2BEBA7DD" w14:textId="77777777" w:rsidTr="00ED114C">
        <w:tc>
          <w:tcPr>
            <w:tcW w:w="792" w:type="dxa"/>
          </w:tcPr>
          <w:p w14:paraId="0EFA9ECB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3FAA80F4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0B21D4C1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Illuminated Scuff Plate, Front Left Hand</w:t>
            </w:r>
          </w:p>
        </w:tc>
      </w:tr>
      <w:tr w:rsidR="00ED114C" w14:paraId="2AB69202" w14:textId="77777777" w:rsidTr="00ED114C">
        <w:tc>
          <w:tcPr>
            <w:tcW w:w="792" w:type="dxa"/>
          </w:tcPr>
          <w:p w14:paraId="0A938229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57F50D3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6F08411B" w14:textId="77777777" w:rsidR="00ED114C" w:rsidRDefault="00ED114C" w:rsidP="00ED114C">
            <w:pPr>
              <w:pStyle w:val="PrepText"/>
              <w:rPr>
                <w:bCs/>
              </w:rPr>
            </w:pPr>
            <w:bookmarkStart w:id="0" w:name="OLE_LINK1"/>
            <w:bookmarkStart w:id="1" w:name="OLE_LINK2"/>
            <w:r>
              <w:rPr>
                <w:bCs/>
              </w:rPr>
              <w:t>Illuminated Scuff Plate, Rear Right Hand</w:t>
            </w:r>
            <w:bookmarkEnd w:id="0"/>
            <w:bookmarkEnd w:id="1"/>
          </w:p>
        </w:tc>
      </w:tr>
      <w:tr w:rsidR="00ED114C" w14:paraId="747238DD" w14:textId="77777777" w:rsidTr="00ED114C">
        <w:tc>
          <w:tcPr>
            <w:tcW w:w="792" w:type="dxa"/>
          </w:tcPr>
          <w:p w14:paraId="390C3177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14:paraId="23D27ACC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5CBDB268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Illuminated Scuff Plate, Rear Left Hand</w:t>
            </w:r>
          </w:p>
        </w:tc>
      </w:tr>
      <w:tr w:rsidR="00ED114C" w14:paraId="3F6F6D45" w14:textId="77777777" w:rsidTr="00ED114C">
        <w:tc>
          <w:tcPr>
            <w:tcW w:w="792" w:type="dxa"/>
          </w:tcPr>
          <w:p w14:paraId="5CFC6481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14:paraId="59A88A3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31CA782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Hardware Kit</w:t>
            </w:r>
          </w:p>
        </w:tc>
      </w:tr>
    </w:tbl>
    <w:p w14:paraId="30BFBD65" w14:textId="77777777"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3537FE8F" w14:textId="77777777" w:rsidTr="00ED114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6D1908D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70A34849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3191B45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D114C" w14:paraId="54B36E76" w14:textId="77777777" w:rsidTr="00ED114C">
        <w:tc>
          <w:tcPr>
            <w:tcW w:w="792" w:type="dxa"/>
            <w:tcBorders>
              <w:top w:val="single" w:sz="6" w:space="0" w:color="auto"/>
            </w:tcBorders>
          </w:tcPr>
          <w:p w14:paraId="402D7B48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2BDF5000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310CD77C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T-Tap Connector</w:t>
            </w:r>
          </w:p>
        </w:tc>
      </w:tr>
      <w:tr w:rsidR="00ED114C" w14:paraId="7F4E63F6" w14:textId="77777777" w:rsidTr="00ED114C">
        <w:tc>
          <w:tcPr>
            <w:tcW w:w="792" w:type="dxa"/>
          </w:tcPr>
          <w:p w14:paraId="02A18A79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0A4A0320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736" w:type="dxa"/>
          </w:tcPr>
          <w:p w14:paraId="54669AD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10” Wire Tie</w:t>
            </w:r>
          </w:p>
        </w:tc>
      </w:tr>
      <w:tr w:rsidR="00ED114C" w14:paraId="5681513A" w14:textId="77777777" w:rsidTr="00ED114C">
        <w:tc>
          <w:tcPr>
            <w:tcW w:w="792" w:type="dxa"/>
          </w:tcPr>
          <w:p w14:paraId="7D5DC4AE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114F5235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14:paraId="2B116CA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Tape, Foam 25 x 50 mm</w:t>
            </w:r>
          </w:p>
        </w:tc>
      </w:tr>
      <w:tr w:rsidR="00ED114C" w14:paraId="5CBB7AD2" w14:textId="77777777" w:rsidTr="00ED114C">
        <w:tc>
          <w:tcPr>
            <w:tcW w:w="792" w:type="dxa"/>
          </w:tcPr>
          <w:p w14:paraId="3A15F7C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14:paraId="77CEB79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14:paraId="50656409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Pinch Weld Bridge</w:t>
            </w:r>
          </w:p>
        </w:tc>
      </w:tr>
    </w:tbl>
    <w:p w14:paraId="1F63A40E" w14:textId="77777777" w:rsidR="0000243D" w:rsidRDefault="0000243D">
      <w:pPr>
        <w:pStyle w:val="PrepTitle"/>
      </w:pPr>
      <w:r>
        <w:t>Additional Items Required For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7DB5BD44" w14:textId="77777777" w:rsidTr="003966D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C9977CA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36955DE5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B3FE80B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14:paraId="22935946" w14:textId="77777777" w:rsidTr="003966D4">
        <w:tc>
          <w:tcPr>
            <w:tcW w:w="792" w:type="dxa"/>
            <w:tcBorders>
              <w:top w:val="single" w:sz="6" w:space="0" w:color="auto"/>
            </w:tcBorders>
          </w:tcPr>
          <w:p w14:paraId="402AE0A6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47F91F63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3B360610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514A30AC" w14:textId="77777777" w:rsidTr="003966D4">
        <w:tc>
          <w:tcPr>
            <w:tcW w:w="792" w:type="dxa"/>
          </w:tcPr>
          <w:p w14:paraId="09D49485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3B526DBC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6448A0B5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06A27972" w14:textId="77777777" w:rsidTr="003966D4">
        <w:tc>
          <w:tcPr>
            <w:tcW w:w="792" w:type="dxa"/>
          </w:tcPr>
          <w:p w14:paraId="263A060F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1B07438B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00B6FA06" w14:textId="77777777" w:rsidR="0000243D" w:rsidRDefault="0000243D" w:rsidP="00ED114C">
            <w:pPr>
              <w:pStyle w:val="PrepText"/>
              <w:rPr>
                <w:bCs/>
              </w:rPr>
            </w:pPr>
          </w:p>
        </w:tc>
      </w:tr>
      <w:tr w:rsidR="0000243D" w14:paraId="492D2456" w14:textId="77777777" w:rsidTr="003966D4">
        <w:tc>
          <w:tcPr>
            <w:tcW w:w="792" w:type="dxa"/>
          </w:tcPr>
          <w:p w14:paraId="2219C5E9" w14:textId="77777777" w:rsidR="0000243D" w:rsidRDefault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14:paraId="51CA4328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577F4955" w14:textId="77777777" w:rsidR="0000243D" w:rsidRDefault="0000243D">
            <w:pPr>
              <w:pStyle w:val="PrepText"/>
              <w:rPr>
                <w:bCs/>
              </w:rPr>
            </w:pPr>
          </w:p>
        </w:tc>
      </w:tr>
    </w:tbl>
    <w:p w14:paraId="63D7C4A4" w14:textId="11EBFB5F" w:rsidR="0000243D" w:rsidRDefault="0000243D">
      <w:pPr>
        <w:pStyle w:val="PrepTitle"/>
      </w:pPr>
      <w:r>
        <w:t>Conflicts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 w14:paraId="75A68D82" w14:textId="77777777" w:rsidTr="000F57DB">
        <w:tc>
          <w:tcPr>
            <w:tcW w:w="4968" w:type="dxa"/>
          </w:tcPr>
          <w:p w14:paraId="679FB9C4" w14:textId="77777777" w:rsidR="0000243D" w:rsidRDefault="003966D4">
            <w:pPr>
              <w:pStyle w:val="PrepText"/>
            </w:pPr>
            <w:r>
              <w:t>Models without foot lights</w:t>
            </w:r>
          </w:p>
        </w:tc>
      </w:tr>
    </w:tbl>
    <w:p w14:paraId="118FB75B" w14:textId="77777777" w:rsidR="000F57DB" w:rsidRDefault="000F57DB" w:rsidP="000F57DB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F57DB" w14:paraId="48B04EB8" w14:textId="77777777" w:rsidTr="00893A5B">
        <w:tc>
          <w:tcPr>
            <w:tcW w:w="4968" w:type="dxa"/>
          </w:tcPr>
          <w:p w14:paraId="5179CCBD" w14:textId="77777777" w:rsidR="000F57DB" w:rsidRDefault="003966D4" w:rsidP="00893A5B">
            <w:pPr>
              <w:pStyle w:val="PrepText"/>
            </w:pPr>
            <w:r>
              <w:t>Prius models with foot lights only</w:t>
            </w:r>
          </w:p>
        </w:tc>
      </w:tr>
    </w:tbl>
    <w:p w14:paraId="2EC8BD70" w14:textId="77777777" w:rsidR="000F57DB" w:rsidRDefault="000F57DB" w:rsidP="000F57DB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F57DB" w14:paraId="5B90D2D3" w14:textId="77777777" w:rsidTr="00893A5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66184E4C" w14:textId="77777777" w:rsidR="000F57DB" w:rsidRDefault="000F57DB" w:rsidP="00893A5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14:paraId="4D80A6EE" w14:textId="77777777" w:rsidR="000F57DB" w:rsidRDefault="000F57DB" w:rsidP="00893A5B">
            <w:pPr>
              <w:pStyle w:val="PrepText"/>
            </w:pPr>
            <w:r>
              <w:t>Accessory</w:t>
            </w:r>
          </w:p>
        </w:tc>
      </w:tr>
      <w:tr w:rsidR="000F57DB" w14:paraId="4CDAB086" w14:textId="77777777" w:rsidTr="00893A5B">
        <w:tc>
          <w:tcPr>
            <w:tcW w:w="792" w:type="dxa"/>
            <w:tcBorders>
              <w:top w:val="single" w:sz="6" w:space="0" w:color="auto"/>
            </w:tcBorders>
          </w:tcPr>
          <w:p w14:paraId="5DF4C4BD" w14:textId="77777777" w:rsidR="000F57DB" w:rsidRDefault="000F57DB" w:rsidP="00893A5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122C6992" w14:textId="77777777" w:rsidR="000F57DB" w:rsidRDefault="000F57DB" w:rsidP="00893A5B">
            <w:pPr>
              <w:pStyle w:val="PrepText"/>
              <w:rPr>
                <w:bCs/>
              </w:rPr>
            </w:pPr>
          </w:p>
        </w:tc>
      </w:tr>
      <w:tr w:rsidR="000F57DB" w14:paraId="436862EC" w14:textId="77777777" w:rsidTr="00893A5B">
        <w:tc>
          <w:tcPr>
            <w:tcW w:w="792" w:type="dxa"/>
          </w:tcPr>
          <w:p w14:paraId="7CB2DE24" w14:textId="77777777" w:rsidR="000F57DB" w:rsidRDefault="000F57DB" w:rsidP="00893A5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750106A2" w14:textId="77777777" w:rsidR="000F57DB" w:rsidRDefault="000F57DB" w:rsidP="00893A5B">
            <w:pPr>
              <w:pStyle w:val="PrepText"/>
              <w:rPr>
                <w:bCs/>
              </w:rPr>
            </w:pPr>
          </w:p>
        </w:tc>
      </w:tr>
      <w:tr w:rsidR="000F57DB" w14:paraId="35570DB2" w14:textId="77777777" w:rsidTr="00893A5B">
        <w:tc>
          <w:tcPr>
            <w:tcW w:w="792" w:type="dxa"/>
          </w:tcPr>
          <w:p w14:paraId="16A7CB22" w14:textId="77777777" w:rsidR="000F57DB" w:rsidRDefault="000F57DB" w:rsidP="00893A5B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3E289132" w14:textId="77777777" w:rsidR="000F57DB" w:rsidRDefault="000F57DB" w:rsidP="00893A5B">
            <w:pPr>
              <w:pStyle w:val="PrepText"/>
              <w:rPr>
                <w:bCs/>
              </w:rPr>
            </w:pPr>
          </w:p>
        </w:tc>
      </w:tr>
      <w:tr w:rsidR="000F57DB" w14:paraId="07307425" w14:textId="77777777" w:rsidTr="00893A5B">
        <w:tc>
          <w:tcPr>
            <w:tcW w:w="792" w:type="dxa"/>
          </w:tcPr>
          <w:p w14:paraId="67B53A08" w14:textId="77777777" w:rsidR="000F57DB" w:rsidRDefault="000F57DB" w:rsidP="00893A5B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14:paraId="2E8032FA" w14:textId="77777777" w:rsidR="000F57DB" w:rsidRDefault="000F57DB" w:rsidP="00893A5B">
            <w:pPr>
              <w:pStyle w:val="PrepText"/>
            </w:pPr>
          </w:p>
        </w:tc>
      </w:tr>
    </w:tbl>
    <w:p w14:paraId="68E46251" w14:textId="77777777" w:rsidR="000F57DB" w:rsidRDefault="000F57DB" w:rsidP="000F57DB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14:paraId="1C9CA414" w14:textId="77777777" w:rsidR="000F57DB" w:rsidRDefault="000F57DB" w:rsidP="000F57DB">
      <w:pPr>
        <w:pStyle w:val="PrepTitle"/>
      </w:pPr>
      <w:r>
        <w:t>NOTE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F57DB" w14:paraId="54F80550" w14:textId="77777777" w:rsidTr="00893A5B">
        <w:tc>
          <w:tcPr>
            <w:tcW w:w="4968" w:type="dxa"/>
          </w:tcPr>
          <w:p w14:paraId="404F6743" w14:textId="77777777" w:rsidR="000F57DB" w:rsidRDefault="000F57DB" w:rsidP="00893A5B">
            <w:pPr>
              <w:pStyle w:val="PrepText"/>
            </w:pPr>
            <w:r>
              <w:t>For left-hand drive vehicles:</w:t>
            </w:r>
          </w:p>
          <w:p w14:paraId="41394091" w14:textId="77777777" w:rsidR="000F57DB" w:rsidRDefault="000F57DB" w:rsidP="00893A5B">
            <w:pPr>
              <w:pStyle w:val="PrepText"/>
            </w:pPr>
            <w:r>
              <w:t>Left side = Driver side</w:t>
            </w:r>
          </w:p>
          <w:p w14:paraId="4C6EE29A" w14:textId="77777777" w:rsidR="000F57DB" w:rsidRDefault="000F57DB" w:rsidP="00893A5B">
            <w:pPr>
              <w:pStyle w:val="PrepText"/>
            </w:pPr>
            <w:r>
              <w:t>Right side = Passenger side</w:t>
            </w:r>
          </w:p>
        </w:tc>
      </w:tr>
    </w:tbl>
    <w:p w14:paraId="49F09FF5" w14:textId="77777777" w:rsidR="0000243D" w:rsidRDefault="000F57DB">
      <w:pPr>
        <w:pStyle w:val="PrepTitle"/>
      </w:pPr>
      <w:r w:rsidRPr="000F57DB">
        <w:rPr>
          <w:noProof/>
        </w:rPr>
        <w:drawing>
          <wp:anchor distT="0" distB="0" distL="114300" distR="114300" simplePos="0" relativeHeight="251654656" behindDoc="1" locked="0" layoutInCell="1" allowOverlap="1" wp14:anchorId="0EC55ADD" wp14:editId="63A0E6C3">
            <wp:simplePos x="0" y="0"/>
            <wp:positionH relativeFrom="column">
              <wp:posOffset>628497</wp:posOffset>
            </wp:positionH>
            <wp:positionV relativeFrom="paragraph">
              <wp:posOffset>22225</wp:posOffset>
            </wp:positionV>
            <wp:extent cx="1958800" cy="1184758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00" cy="11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00243D">
        <w:lastRenderedPageBreak/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14:paraId="24D8C59F" w14:textId="77777777" w:rsidTr="00ED114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2F35684D" w14:textId="77777777"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14:paraId="2EEF13D6" w14:textId="77777777" w:rsidR="0000243D" w:rsidRDefault="0000243D">
            <w:pPr>
              <w:pStyle w:val="ToolsRedTitle"/>
            </w:pPr>
            <w:r>
              <w:t>Notes</w:t>
            </w:r>
          </w:p>
        </w:tc>
      </w:tr>
      <w:tr w:rsidR="00ED114C" w14:paraId="452A8D6F" w14:textId="77777777" w:rsidTr="00ED114C">
        <w:tc>
          <w:tcPr>
            <w:tcW w:w="2484" w:type="dxa"/>
            <w:tcBorders>
              <w:top w:val="single" w:sz="6" w:space="0" w:color="auto"/>
            </w:tcBorders>
          </w:tcPr>
          <w:p w14:paraId="2B22262D" w14:textId="77777777" w:rsidR="00ED114C" w:rsidRPr="00C72C21" w:rsidRDefault="00ED114C" w:rsidP="00ED114C">
            <w:pPr>
              <w:pStyle w:val="ToolsRedtext"/>
            </w:pPr>
            <w:r w:rsidRPr="00C72C21"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14:paraId="581F55C7" w14:textId="77777777" w:rsidR="00ED114C" w:rsidRPr="00C72C21" w:rsidRDefault="00ED114C" w:rsidP="00ED114C">
            <w:pPr>
              <w:pStyle w:val="ToolsRedtext"/>
            </w:pPr>
          </w:p>
        </w:tc>
      </w:tr>
      <w:tr w:rsidR="00ED114C" w14:paraId="667BCE13" w14:textId="77777777" w:rsidTr="00ED114C">
        <w:tc>
          <w:tcPr>
            <w:tcW w:w="2484" w:type="dxa"/>
          </w:tcPr>
          <w:p w14:paraId="0C80A282" w14:textId="77777777" w:rsidR="00ED114C" w:rsidRPr="00C72C21" w:rsidRDefault="00ED114C" w:rsidP="00ED114C">
            <w:pPr>
              <w:pStyle w:val="ToolsRedtext"/>
            </w:pPr>
            <w:r w:rsidRPr="00C72C21">
              <w:t xml:space="preserve">Safety Gloves </w:t>
            </w:r>
          </w:p>
        </w:tc>
        <w:tc>
          <w:tcPr>
            <w:tcW w:w="2484" w:type="dxa"/>
          </w:tcPr>
          <w:p w14:paraId="3DE71E22" w14:textId="77777777" w:rsidR="00ED114C" w:rsidRPr="00C72C21" w:rsidRDefault="00ED114C" w:rsidP="00ED114C">
            <w:pPr>
              <w:pStyle w:val="ToolsRedtext"/>
            </w:pPr>
            <w:r w:rsidRPr="00C72C21">
              <w:t>Optional</w:t>
            </w:r>
          </w:p>
        </w:tc>
      </w:tr>
      <w:tr w:rsidR="00ED114C" w14:paraId="56A3712F" w14:textId="77777777" w:rsidTr="00ED114C">
        <w:tc>
          <w:tcPr>
            <w:tcW w:w="2484" w:type="dxa"/>
          </w:tcPr>
          <w:p w14:paraId="369D92EF" w14:textId="77777777" w:rsidR="00ED114C" w:rsidRPr="00C72C21" w:rsidRDefault="00ED114C" w:rsidP="00ED114C">
            <w:pPr>
              <w:pStyle w:val="ToolsRedtext"/>
            </w:pPr>
            <w:r>
              <w:t>Blankets</w:t>
            </w:r>
          </w:p>
        </w:tc>
        <w:tc>
          <w:tcPr>
            <w:tcW w:w="2484" w:type="dxa"/>
          </w:tcPr>
          <w:p w14:paraId="561AA11B" w14:textId="77777777" w:rsidR="00ED114C" w:rsidRPr="00C72C21" w:rsidRDefault="00ED114C" w:rsidP="00ED114C">
            <w:pPr>
              <w:pStyle w:val="ToolsRedtext"/>
            </w:pPr>
          </w:p>
        </w:tc>
      </w:tr>
      <w:tr w:rsidR="00ED114C" w14:paraId="4316A02E" w14:textId="77777777" w:rsidTr="00ED114C">
        <w:tc>
          <w:tcPr>
            <w:tcW w:w="2484" w:type="dxa"/>
          </w:tcPr>
          <w:p w14:paraId="5739F2E3" w14:textId="77777777" w:rsidR="00ED114C" w:rsidRDefault="00ED114C" w:rsidP="00ED114C">
            <w:pPr>
              <w:pStyle w:val="ToolsRedtext"/>
            </w:pPr>
            <w:r w:rsidRPr="00C72C21">
              <w:t>Part Boxes</w:t>
            </w:r>
          </w:p>
        </w:tc>
        <w:tc>
          <w:tcPr>
            <w:tcW w:w="2484" w:type="dxa"/>
          </w:tcPr>
          <w:p w14:paraId="6527CDFF" w14:textId="77777777" w:rsidR="00ED114C" w:rsidRDefault="00ED114C" w:rsidP="00ED114C">
            <w:pPr>
              <w:pStyle w:val="ToolsRedtext"/>
            </w:pPr>
          </w:p>
        </w:tc>
      </w:tr>
      <w:tr w:rsidR="00ED114C" w14:paraId="2FE6286C" w14:textId="77777777" w:rsidTr="00ED114C">
        <w:tc>
          <w:tcPr>
            <w:tcW w:w="2484" w:type="dxa"/>
          </w:tcPr>
          <w:p w14:paraId="560BD7CE" w14:textId="77777777" w:rsidR="00ED114C" w:rsidRDefault="00ED114C" w:rsidP="00ED114C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14:paraId="1F62E489" w14:textId="77777777" w:rsidR="00ED114C" w:rsidRDefault="00ED114C" w:rsidP="00ED114C">
            <w:pPr>
              <w:pStyle w:val="ToolsBlackTitle"/>
            </w:pPr>
            <w:r>
              <w:t>Notes</w:t>
            </w:r>
          </w:p>
        </w:tc>
      </w:tr>
      <w:tr w:rsidR="00ED114C" w14:paraId="6DC3C61D" w14:textId="77777777" w:rsidTr="00ED114C">
        <w:tc>
          <w:tcPr>
            <w:tcW w:w="2484" w:type="dxa"/>
          </w:tcPr>
          <w:p w14:paraId="2BA98A1B" w14:textId="77777777" w:rsidR="00ED114C" w:rsidRPr="00ED114C" w:rsidRDefault="00ED114C" w:rsidP="00ED114C">
            <w:pPr>
              <w:pStyle w:val="ToolBlueText"/>
              <w:rPr>
                <w:color w:val="auto"/>
              </w:rPr>
            </w:pPr>
            <w:r w:rsidRPr="00ED114C">
              <w:rPr>
                <w:rFonts w:hint="eastAsia"/>
                <w:color w:val="auto"/>
              </w:rPr>
              <w:t>Panel Removal Tool</w:t>
            </w:r>
          </w:p>
        </w:tc>
        <w:tc>
          <w:tcPr>
            <w:tcW w:w="2484" w:type="dxa"/>
          </w:tcPr>
          <w:p w14:paraId="2224039B" w14:textId="77777777" w:rsidR="00ED114C" w:rsidRPr="00ED114C" w:rsidRDefault="00ED114C" w:rsidP="00ED114C">
            <w:pPr>
              <w:pStyle w:val="ToolBlueText"/>
              <w:rPr>
                <w:color w:val="auto"/>
                <w:lang w:val="fr-FR"/>
              </w:rPr>
            </w:pPr>
            <w:r w:rsidRPr="00ED114C">
              <w:rPr>
                <w:rFonts w:hint="eastAsia"/>
                <w:color w:val="auto"/>
                <w:lang w:val="fr-FR"/>
              </w:rPr>
              <w:t>e.g. Toyota SST P/N:</w:t>
            </w:r>
          </w:p>
          <w:p w14:paraId="5AAB03F5" w14:textId="77777777" w:rsidR="00ED114C" w:rsidRDefault="00ED114C" w:rsidP="00ED114C">
            <w:pPr>
              <w:pStyle w:val="ToolBlueText"/>
            </w:pPr>
            <w:r w:rsidRPr="00ED114C">
              <w:rPr>
                <w:rFonts w:hint="eastAsia"/>
                <w:color w:val="auto"/>
              </w:rPr>
              <w:t>00002-0600</w:t>
            </w:r>
            <w:r>
              <w:rPr>
                <w:color w:val="auto"/>
              </w:rPr>
              <w:t>1</w:t>
            </w:r>
            <w:r w:rsidRPr="00ED114C">
              <w:rPr>
                <w:rFonts w:hint="eastAsia"/>
                <w:color w:val="auto"/>
              </w:rPr>
              <w:t>-01</w:t>
            </w:r>
          </w:p>
        </w:tc>
      </w:tr>
      <w:tr w:rsidR="00ED114C" w14:paraId="6EF8F30B" w14:textId="77777777" w:rsidTr="00ED114C">
        <w:tc>
          <w:tcPr>
            <w:tcW w:w="2484" w:type="dxa"/>
          </w:tcPr>
          <w:p w14:paraId="0A9426E6" w14:textId="77777777" w:rsidR="001A268E" w:rsidRDefault="001A268E" w:rsidP="001A268E">
            <w:pPr>
              <w:pStyle w:val="ToolBlackText"/>
            </w:pPr>
            <w:r>
              <w:t>Non-intrusive Infrared Temp</w:t>
            </w:r>
          </w:p>
          <w:p w14:paraId="70A4E971" w14:textId="77777777" w:rsidR="00ED114C" w:rsidRDefault="001A268E" w:rsidP="001A268E">
            <w:pPr>
              <w:pStyle w:val="ToolBlackText"/>
            </w:pPr>
            <w:r>
              <w:t>Probe/Gun</w:t>
            </w:r>
          </w:p>
        </w:tc>
        <w:tc>
          <w:tcPr>
            <w:tcW w:w="2484" w:type="dxa"/>
          </w:tcPr>
          <w:p w14:paraId="019C947B" w14:textId="77777777" w:rsidR="00ED114C" w:rsidRDefault="00ED114C" w:rsidP="00ED114C">
            <w:pPr>
              <w:pStyle w:val="ToolBlackText"/>
            </w:pPr>
          </w:p>
        </w:tc>
      </w:tr>
      <w:tr w:rsidR="00ED114C" w14:paraId="4DA5515C" w14:textId="77777777" w:rsidTr="00ED114C">
        <w:tc>
          <w:tcPr>
            <w:tcW w:w="2484" w:type="dxa"/>
          </w:tcPr>
          <w:p w14:paraId="5F90EE52" w14:textId="77777777" w:rsidR="00ED114C" w:rsidRDefault="00ED114C" w:rsidP="00ED114C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14:paraId="5613B8CC" w14:textId="77777777" w:rsidR="00ED114C" w:rsidRDefault="00ED114C" w:rsidP="00ED114C">
            <w:pPr>
              <w:pStyle w:val="ToolsBlueTitle"/>
            </w:pPr>
            <w:r>
              <w:t>Notes</w:t>
            </w:r>
          </w:p>
        </w:tc>
      </w:tr>
      <w:tr w:rsidR="00ED114C" w14:paraId="2B227BA5" w14:textId="77777777" w:rsidTr="00ED114C">
        <w:tc>
          <w:tcPr>
            <w:tcW w:w="2484" w:type="dxa"/>
          </w:tcPr>
          <w:p w14:paraId="5A2F1BCC" w14:textId="77777777" w:rsidR="00ED114C" w:rsidRDefault="00ED114C" w:rsidP="00B4792E">
            <w:pPr>
              <w:pStyle w:val="ToolBlueText"/>
            </w:pPr>
            <w:r w:rsidRPr="002E0D21">
              <w:t>Wrench</w:t>
            </w:r>
          </w:p>
        </w:tc>
        <w:tc>
          <w:tcPr>
            <w:tcW w:w="2484" w:type="dxa"/>
          </w:tcPr>
          <w:p w14:paraId="5C4A5818" w14:textId="77777777" w:rsidR="00ED114C" w:rsidRDefault="00ED114C" w:rsidP="00ED114C">
            <w:pPr>
              <w:pStyle w:val="ToolBlueText"/>
            </w:pPr>
            <w:r>
              <w:t>10mm</w:t>
            </w:r>
          </w:p>
        </w:tc>
      </w:tr>
      <w:tr w:rsidR="00B4792E" w14:paraId="08ED76A1" w14:textId="77777777" w:rsidTr="00ED114C">
        <w:tc>
          <w:tcPr>
            <w:tcW w:w="2484" w:type="dxa"/>
          </w:tcPr>
          <w:p w14:paraId="64EE2422" w14:textId="77777777" w:rsidR="00B4792E" w:rsidRDefault="00B4792E" w:rsidP="00B4792E">
            <w:pPr>
              <w:pStyle w:val="ToolBlueText"/>
            </w:pPr>
            <w:r>
              <w:t>Socket</w:t>
            </w:r>
          </w:p>
        </w:tc>
        <w:tc>
          <w:tcPr>
            <w:tcW w:w="2484" w:type="dxa"/>
          </w:tcPr>
          <w:p w14:paraId="1EED193A" w14:textId="77777777" w:rsidR="00B4792E" w:rsidRDefault="00B4792E" w:rsidP="00B4792E">
            <w:pPr>
              <w:pStyle w:val="ToolBlueText"/>
            </w:pPr>
            <w:r>
              <w:t>10mm</w:t>
            </w:r>
          </w:p>
        </w:tc>
      </w:tr>
      <w:tr w:rsidR="00B4792E" w14:paraId="4789C36D" w14:textId="77777777" w:rsidTr="00ED114C">
        <w:tc>
          <w:tcPr>
            <w:tcW w:w="2484" w:type="dxa"/>
          </w:tcPr>
          <w:p w14:paraId="18ECA694" w14:textId="77777777" w:rsidR="00B4792E" w:rsidRDefault="00B4792E" w:rsidP="00B4792E">
            <w:pPr>
              <w:pStyle w:val="ToolBlueText"/>
            </w:pPr>
            <w:r>
              <w:t>Pliers</w:t>
            </w:r>
          </w:p>
        </w:tc>
        <w:tc>
          <w:tcPr>
            <w:tcW w:w="2484" w:type="dxa"/>
          </w:tcPr>
          <w:p w14:paraId="49BF360F" w14:textId="77777777" w:rsidR="00B4792E" w:rsidRDefault="00B4792E" w:rsidP="00B4792E">
            <w:pPr>
              <w:pStyle w:val="ToolBlueText"/>
            </w:pPr>
            <w:r>
              <w:t>For T-Taps</w:t>
            </w:r>
          </w:p>
        </w:tc>
      </w:tr>
      <w:tr w:rsidR="00B4792E" w14:paraId="735860E4" w14:textId="77777777" w:rsidTr="00ED114C">
        <w:tc>
          <w:tcPr>
            <w:tcW w:w="2484" w:type="dxa"/>
          </w:tcPr>
          <w:p w14:paraId="0B1B0E9B" w14:textId="77777777" w:rsidR="00B4792E" w:rsidRDefault="00B4792E" w:rsidP="00B4792E">
            <w:pPr>
              <w:pStyle w:val="ToolBlueText"/>
            </w:pPr>
            <w:r>
              <w:t>Side Cutters</w:t>
            </w:r>
          </w:p>
        </w:tc>
        <w:tc>
          <w:tcPr>
            <w:tcW w:w="2484" w:type="dxa"/>
          </w:tcPr>
          <w:p w14:paraId="280C1A44" w14:textId="77777777" w:rsidR="00B4792E" w:rsidRDefault="00B4792E" w:rsidP="00B4792E">
            <w:pPr>
              <w:pStyle w:val="ToolBlueText"/>
            </w:pPr>
            <w:r>
              <w:t>For Wire Ties</w:t>
            </w:r>
          </w:p>
        </w:tc>
      </w:tr>
      <w:tr w:rsidR="00B4792E" w14:paraId="21C8875E" w14:textId="77777777" w:rsidTr="00ED114C">
        <w:tc>
          <w:tcPr>
            <w:tcW w:w="2484" w:type="dxa"/>
          </w:tcPr>
          <w:p w14:paraId="208A01E4" w14:textId="77777777" w:rsidR="00B4792E" w:rsidRDefault="00B4792E" w:rsidP="00B4792E">
            <w:pPr>
              <w:pStyle w:val="ToolBlueText"/>
            </w:pPr>
            <w:r>
              <w:t>Torque Wrench</w:t>
            </w:r>
          </w:p>
        </w:tc>
        <w:tc>
          <w:tcPr>
            <w:tcW w:w="2484" w:type="dxa"/>
          </w:tcPr>
          <w:p w14:paraId="6977536E" w14:textId="77777777" w:rsidR="00B4792E" w:rsidRDefault="00B4792E" w:rsidP="00B4792E">
            <w:pPr>
              <w:pStyle w:val="ToolBlueText"/>
            </w:pPr>
            <w:r>
              <w:t>5.4 N-m</w:t>
            </w:r>
            <w:r w:rsidR="00FB2B6D">
              <w:t xml:space="preserve"> (48 lbf-in)</w:t>
            </w:r>
          </w:p>
        </w:tc>
      </w:tr>
      <w:tr w:rsidR="00B4792E" w14:paraId="6A970031" w14:textId="77777777" w:rsidTr="00ED114C">
        <w:tc>
          <w:tcPr>
            <w:tcW w:w="2484" w:type="dxa"/>
          </w:tcPr>
          <w:p w14:paraId="24FDE3E9" w14:textId="77777777" w:rsidR="00B4792E" w:rsidRDefault="00B4792E" w:rsidP="00B4792E">
            <w:pPr>
              <w:pStyle w:val="ToolBlueText"/>
            </w:pPr>
            <w:r>
              <w:t>Wiping Cloth</w:t>
            </w:r>
          </w:p>
        </w:tc>
        <w:tc>
          <w:tcPr>
            <w:tcW w:w="2484" w:type="dxa"/>
          </w:tcPr>
          <w:p w14:paraId="3B1D356A" w14:textId="77777777" w:rsidR="00B4792E" w:rsidRPr="00C72C21" w:rsidRDefault="00B4792E" w:rsidP="00B4792E">
            <w:pPr>
              <w:pStyle w:val="ToolBlueText"/>
            </w:pPr>
            <w:r>
              <w:t>For cleaning pinch weld</w:t>
            </w:r>
          </w:p>
        </w:tc>
      </w:tr>
      <w:tr w:rsidR="00B4792E" w14:paraId="5ABC9E0B" w14:textId="77777777" w:rsidTr="00ED114C">
        <w:tc>
          <w:tcPr>
            <w:tcW w:w="2484" w:type="dxa"/>
          </w:tcPr>
          <w:p w14:paraId="3DEF4C17" w14:textId="77777777" w:rsidR="00B4792E" w:rsidRDefault="00B4792E" w:rsidP="00B4792E">
            <w:pPr>
              <w:pStyle w:val="ToolBlueText"/>
            </w:pPr>
            <w:r>
              <w:t>#2 Phillips Head Screwdriver</w:t>
            </w:r>
          </w:p>
        </w:tc>
        <w:tc>
          <w:tcPr>
            <w:tcW w:w="2484" w:type="dxa"/>
          </w:tcPr>
          <w:p w14:paraId="2046E49A" w14:textId="77777777" w:rsidR="00B4792E" w:rsidRDefault="00B4792E" w:rsidP="00B4792E">
            <w:pPr>
              <w:pStyle w:val="ToolBlueText"/>
            </w:pPr>
          </w:p>
        </w:tc>
      </w:tr>
      <w:tr w:rsidR="00B4792E" w14:paraId="55812D96" w14:textId="77777777" w:rsidTr="00ED114C">
        <w:tc>
          <w:tcPr>
            <w:tcW w:w="2484" w:type="dxa"/>
          </w:tcPr>
          <w:p w14:paraId="1107EB62" w14:textId="77777777" w:rsidR="00B4792E" w:rsidRDefault="00B4792E" w:rsidP="00B4792E">
            <w:pPr>
              <w:pStyle w:val="ToolBlueText"/>
            </w:pPr>
            <w:r>
              <w:t>Hard Rubber Hand Roller</w:t>
            </w:r>
          </w:p>
        </w:tc>
        <w:tc>
          <w:tcPr>
            <w:tcW w:w="2484" w:type="dxa"/>
          </w:tcPr>
          <w:p w14:paraId="77DDCAD7" w14:textId="77777777" w:rsidR="00B4792E" w:rsidRDefault="00B4792E" w:rsidP="00B4792E">
            <w:pPr>
              <w:pStyle w:val="ToolBlueText"/>
            </w:pPr>
            <w:r>
              <w:t>1” to 3” wide</w:t>
            </w:r>
          </w:p>
          <w:p w14:paraId="12BB9BCF" w14:textId="77777777" w:rsidR="00B4792E" w:rsidRDefault="00B4792E" w:rsidP="00B4792E">
            <w:pPr>
              <w:pStyle w:val="ToolBlueText"/>
            </w:pPr>
            <w:r>
              <w:t>i.e. Marshalltown E54D or</w:t>
            </w:r>
          </w:p>
          <w:p w14:paraId="425517DC" w14:textId="77777777" w:rsidR="00B4792E" w:rsidRDefault="00B4792E" w:rsidP="00B4792E">
            <w:pPr>
              <w:pStyle w:val="ToolBlueText"/>
            </w:pPr>
            <w:r>
              <w:t>Dynamat 10007</w:t>
            </w:r>
          </w:p>
        </w:tc>
      </w:tr>
      <w:tr w:rsidR="00B4792E" w14:paraId="19ABE5A4" w14:textId="77777777" w:rsidTr="00ED114C">
        <w:tc>
          <w:tcPr>
            <w:tcW w:w="2484" w:type="dxa"/>
          </w:tcPr>
          <w:p w14:paraId="57BEA517" w14:textId="77777777" w:rsidR="00B4792E" w:rsidRDefault="00B4792E" w:rsidP="00B4792E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14:paraId="47D035C7" w14:textId="77777777" w:rsidR="00B4792E" w:rsidRDefault="00B4792E" w:rsidP="00B4792E">
            <w:pPr>
              <w:pStyle w:val="ToolsGreenTitle"/>
            </w:pPr>
            <w:r>
              <w:t>Notes</w:t>
            </w:r>
          </w:p>
        </w:tc>
      </w:tr>
      <w:tr w:rsidR="00B4792E" w14:paraId="6902190F" w14:textId="77777777" w:rsidTr="00ED114C">
        <w:tc>
          <w:tcPr>
            <w:tcW w:w="2484" w:type="dxa"/>
          </w:tcPr>
          <w:p w14:paraId="72958FF4" w14:textId="77777777" w:rsidR="00B4792E" w:rsidRDefault="00B4792E" w:rsidP="00B4792E">
            <w:pPr>
              <w:pStyle w:val="ToolGreenText"/>
            </w:pPr>
            <w:r>
              <w:t>VDC Approved Cleaner</w:t>
            </w:r>
          </w:p>
        </w:tc>
        <w:tc>
          <w:tcPr>
            <w:tcW w:w="2484" w:type="dxa"/>
          </w:tcPr>
          <w:p w14:paraId="6EC07980" w14:textId="77777777" w:rsidR="00B4792E" w:rsidRDefault="00B4792E" w:rsidP="00B4792E">
            <w:pPr>
              <w:pStyle w:val="ToolGreenText"/>
            </w:pPr>
          </w:p>
        </w:tc>
      </w:tr>
    </w:tbl>
    <w:p w14:paraId="10885481" w14:textId="77777777"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7CCEED4C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591E9C99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066A7B38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E05BA75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14:paraId="518A1DDB" w14:textId="77777777">
        <w:tc>
          <w:tcPr>
            <w:tcW w:w="792" w:type="dxa"/>
            <w:tcBorders>
              <w:top w:val="single" w:sz="6" w:space="0" w:color="auto"/>
            </w:tcBorders>
          </w:tcPr>
          <w:p w14:paraId="297271CD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26847C3F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439F4E42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32D84EC6" w14:textId="77777777">
        <w:tc>
          <w:tcPr>
            <w:tcW w:w="792" w:type="dxa"/>
          </w:tcPr>
          <w:p w14:paraId="3AA83945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62A9D652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288FE1DB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29E2DBC7" w14:textId="77777777">
        <w:tc>
          <w:tcPr>
            <w:tcW w:w="792" w:type="dxa"/>
          </w:tcPr>
          <w:p w14:paraId="2F52CEF5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16DA5C5B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5215D03F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19985D97" w14:textId="77777777">
        <w:tc>
          <w:tcPr>
            <w:tcW w:w="792" w:type="dxa"/>
          </w:tcPr>
          <w:p w14:paraId="7F16216E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14:paraId="0F0D6563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0FF73426" w14:textId="77777777" w:rsidR="0000243D" w:rsidRDefault="0000243D">
            <w:pPr>
              <w:pStyle w:val="PrepText"/>
              <w:rPr>
                <w:bCs/>
              </w:rPr>
            </w:pPr>
          </w:p>
        </w:tc>
      </w:tr>
    </w:tbl>
    <w:p w14:paraId="054B1DC9" w14:textId="77777777" w:rsidR="0000243D" w:rsidRDefault="0000243D">
      <w:pPr>
        <w:pStyle w:val="PrepTitle"/>
      </w:pPr>
      <w:r>
        <w:t>Legend</w:t>
      </w:r>
    </w:p>
    <w:p w14:paraId="2DC256C7" w14:textId="77777777"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C73C7E8" wp14:editId="2EC1C3E6">
                <wp:simplePos x="0" y="0"/>
                <wp:positionH relativeFrom="column">
                  <wp:posOffset>34684</wp:posOffset>
                </wp:positionH>
                <wp:positionV relativeFrom="paragraph">
                  <wp:posOffset>44581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156487" w14:textId="77777777" w:rsidR="00A06C2F" w:rsidRDefault="00A06C2F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14:paraId="29BE50FB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14:paraId="05358108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14:paraId="70A3CD32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14:paraId="5703E755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C7E8" id="Group 130" o:spid="_x0000_s1026" style="position:absolute;margin-left:2.75pt;margin-top:3.5pt;width:249.6pt;height:202.25pt;z-index:25163827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QqMIA&#10;AADbAAAADwAAAGRycy9kb3ducmV2LnhtbESPQWvCQBSE7wX/w/KEXopuImIluootCFK81ApeH9ln&#10;Esy+DdmXmP77riD0OMzMN8x6O7ha9dSGyrOBdJqAIs69rbgwcP7ZT5aggiBbrD2TgV8KsN2MXtaY&#10;WX/nb+pPUqgI4ZChgVKkybQOeUkOw9Q3xNG7+tahRNkW2rZ4j3BX61mSLLTDiuNCiQ19lpTfTp0z&#10;0F8uxw86dzrtUd7fDl+dVAsy5nU87FaghAb5Dz/bB2tgnsLj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1CowgAAANsAAAAPAAAAAAAAAAAAAAAAAJgCAABkcnMvZG93&#10;bnJldi54bWxQSwUGAAAAAAQABAD1AAAAhwMAAAAA&#10;" filled="f" stroked="f">
                  <v:textbox inset="1pt,1pt,1pt,1pt">
                    <w:txbxContent>
                      <w:p w14:paraId="22156487" w14:textId="77777777" w:rsidR="00A06C2F" w:rsidRDefault="00A06C2F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14:paraId="29BE50FB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14:paraId="05358108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14:paraId="70A3CD32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14:paraId="5703E755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14:paraId="1387D0F6" w14:textId="77777777" w:rsidR="0000243D" w:rsidRDefault="0000243D"/>
    <w:p w14:paraId="5C68177A" w14:textId="77777777"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14:paraId="2059804F" w14:textId="77777777"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14:paraId="249C1A23" w14:textId="77777777" w:rsidR="0000243D" w:rsidRDefault="0000243D">
      <w:pPr>
        <w:ind w:left="-5112" w:right="-36"/>
        <w:rPr>
          <w:sz w:val="20"/>
          <w:szCs w:val="20"/>
        </w:rPr>
      </w:pPr>
    </w:p>
    <w:p w14:paraId="13A3767A" w14:textId="77777777"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14:paraId="0104DDEC" w14:textId="77777777" w:rsidR="0000243D" w:rsidRDefault="0000243D">
      <w:pPr>
        <w:ind w:left="-5112" w:right="-36"/>
        <w:rPr>
          <w:sz w:val="20"/>
          <w:szCs w:val="20"/>
        </w:rPr>
      </w:pPr>
    </w:p>
    <w:p w14:paraId="32C251AB" w14:textId="77777777"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14:paraId="63C3EA08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14:paraId="6DF6233C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14:paraId="16B2B3BA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14:paraId="60A5B505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14:paraId="501E6179" w14:textId="77777777" w:rsidR="0000243D" w:rsidRDefault="0000243D">
      <w:pPr>
        <w:ind w:left="-5112" w:right="-36"/>
        <w:rPr>
          <w:sz w:val="20"/>
          <w:szCs w:val="20"/>
        </w:rPr>
      </w:pPr>
    </w:p>
    <w:p w14:paraId="388E44EF" w14:textId="77777777"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Please see your Toyota dealer for a copy of this document.</w:t>
      </w:r>
    </w:p>
    <w:p w14:paraId="44F766D5" w14:textId="77777777"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14:paraId="6230C355" w14:textId="77777777" w:rsidR="0000243D" w:rsidRDefault="003968A0">
      <w:pPr>
        <w:pStyle w:val="ProcLevel1"/>
      </w:pPr>
      <w:r>
        <w:lastRenderedPageBreak/>
        <w:t>Prepare for the Installation</w:t>
      </w:r>
      <w:r w:rsidR="0000243D">
        <w:t>.</w:t>
      </w:r>
    </w:p>
    <w:p w14:paraId="03C27870" w14:textId="77777777" w:rsidR="003968A0" w:rsidRDefault="003968A0" w:rsidP="003968A0">
      <w:pPr>
        <w:pStyle w:val="ProcLevel2"/>
      </w:pPr>
      <w:r>
        <w:t>Inspect all kit components and check for damage or missing parts.</w:t>
      </w:r>
    </w:p>
    <w:p w14:paraId="56930B05" w14:textId="77777777" w:rsidR="003968A0" w:rsidRDefault="00B4792E" w:rsidP="003968A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1" layoutInCell="1" allowOverlap="1" wp14:anchorId="75062E8E" wp14:editId="5A850819">
                <wp:simplePos x="0" y="0"/>
                <wp:positionH relativeFrom="column">
                  <wp:posOffset>-3248025</wp:posOffset>
                </wp:positionH>
                <wp:positionV relativeFrom="paragraph">
                  <wp:posOffset>1905</wp:posOffset>
                </wp:positionV>
                <wp:extent cx="2976880" cy="1667510"/>
                <wp:effectExtent l="19050" t="19050" r="13970" b="2794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1667510"/>
                          <a:chOff x="0" y="-1"/>
                          <a:chExt cx="2977300" cy="167335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-1"/>
                            <a:ext cx="2977300" cy="1673352"/>
                            <a:chOff x="0" y="-1"/>
                            <a:chExt cx="2977300" cy="1673352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977300" cy="167335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7378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BDA86F2" w14:textId="77777777" w:rsidR="00A06C2F" w:rsidRDefault="00A06C2F" w:rsidP="00336BE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2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995680" cy="254635"/>
                              <a:chOff x="3447" y="2077"/>
                              <a:chExt cx="1568" cy="401"/>
                            </a:xfrm>
                          </wpg:grpSpPr>
                          <wps:wsp>
                            <wps:cNvPr id="23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6B05BAE" w14:textId="77777777" w:rsidR="00A06C2F" w:rsidRDefault="00A06C2F" w:rsidP="00EA71E4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10mm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57" name="Oval 257"/>
                        <wps:cNvSpPr/>
                        <wps:spPr>
                          <a:xfrm>
                            <a:off x="1797292" y="196763"/>
                            <a:ext cx="712929" cy="71292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62E8E" id="Group 258" o:spid="_x0000_s1037" style="position:absolute;left:0;text-align:left;margin-left:-255.75pt;margin-top:.15pt;width:234.4pt;height:131.3pt;z-index:251728384;mso-width-relative:margin;mso-height-relative:margin" coordorigin="" coordsize="29773,1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">
                <v:group id="Group 25" o:spid="_x0000_s1038" style="position:absolute;width:29773;height:16733" coordorigin="" coordsize="29773,16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20" o:spid="_x0000_s1039" type="#_x0000_t75" style="position:absolute;width:29773;height:167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cgvDAAAA2wAAAA8AAABkcnMvZG93bnJldi54bWxET01rwkAQvQv+h2UKXqTZaKDY6CpSsS30&#10;ZPSS25Adk9DsbJpdTZpf3z0UPD7e92Y3mEbcqXO1ZQWLKAZBXFhdc6ngcj4+r0A4j6yxsUwKfsnB&#10;bjudbDDVtucT3TNfihDCLkUFlfdtKqUrKjLoItsSB+5qO4M+wK6UusM+hJtGLuP4RRqsOTRU2NJb&#10;RcV3djMKxtefJPvK5eqUHMY8yQ7J/B0/lJo9Dfs1CE+Df4j/3Z9awTKsD1/C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NyC8MAAADbAAAADwAAAAAAAAAAAAAAAACf&#10;AgAAZHJzL2Rvd25yZXYueG1sUEsFBgAAAAAEAAQA9wAAAI8DAAAAAA==&#10;" stroked="t" strokecolor="black [3213]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1473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xrsIA&#10;AADbAAAADwAAAGRycy9kb3ducmV2LnhtbESPQYvCMBSE74L/ITzBm6YqqHSNsoiKe9iD1R/wtnlN&#10;yzYvpYla/fVmYcHjMDPfMKtNZ2txo9ZXjhVMxgkI4tzpio2Cy3k/WoLwAVlj7ZgUPMjDZt3vrTDV&#10;7s4numXBiAhhn6KCMoQmldLnJVn0Y9cQR69wrcUQZWukbvEe4baW0ySZS4sVx4USG9qWlP9mV6tg&#10;+yzQJD/N92Gez8xXoMWuKhZKDQfd5weIQF14h//bR61gOoG/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PGuwgAAANsAAAAPAAAAAAAAAAAAAAAAAJgCAABkcnMvZG93&#10;bnJldi54bWxQSwUGAAAAAAQABAD1AAAAhwMAAAAA&#10;" stroked="f">
                    <v:textbox inset="0,0,0,0">
                      <w:txbxContent>
                        <w:p w14:paraId="4BDA86F2" w14:textId="77777777" w:rsidR="00A06C2F" w:rsidRDefault="00A06C2F" w:rsidP="00336BE6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  <v:group id="Group 109" o:spid="_x0000_s1041" style="position:absolute;left:152;top:76;width:9957;height:2546" coordorigin="3447,2077" coordsize="156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rect id="Rectangle 110" o:spid="_x0000_s1042" style="position:absolute;left:3857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epMIA&#10;AADbAAAADwAAAGRycy9kb3ducmV2LnhtbESPQYvCMBSE7wv+h/AEb2tqZbVUo6ggeNyqF2+P5tlW&#10;m5fSRK3++s2C4HGYmW+Y+bIztbhT6yrLCkbDCARxbnXFhYLjYfudgHAeWWNtmRQ8ycFy0fuaY6rt&#10;gzO6730hAoRdigpK75tUSpeXZNANbUMcvLNtDfog20LqFh8BbmoZR9FEGqw4LJTY0Kak/Lq/GQW/&#10;uM7qcXJY/STFND5NRhfdZS+lBv1uNQPhqfOf8Lu90wriMfx/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x6kwgAAANsAAAAPAAAAAAAAAAAAAAAAAJgCAABkcnMvZG93&#10;bnJldi54bWxQSwUGAAAAAAQABAD1AAAAhwMAAAAA&#10;" stroked="f">
                      <v:textbox style="mso-fit-shape-to-text:t" inset="0,0,0,0">
                        <w:txbxContent>
                          <w:p w14:paraId="26B05BAE" w14:textId="77777777" w:rsidR="00A06C2F" w:rsidRDefault="00A06C2F" w:rsidP="00EA71E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10mm wrench</w:t>
                            </w:r>
                          </w:p>
                        </w:txbxContent>
                      </v:textbox>
                    </v:rect>
                    <v:shape id="Picture 111" o:spid="_x0000_s104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AtfDAAAA2wAAAA8AAABkcnMvZG93bnJldi54bWxEj0FrwkAUhO9C/8PyCt50EzWlpG6kFAJS&#10;kKK299fsa5KafRt215j+e7cgeBxm5htmvRlNJwZyvrWsIJ0nIIgrq1uuFXwey9kzCB+QNXaWScEf&#10;edgUD5M15tpeeE/DIdQiQtjnqKAJoc+l9FVDBv3c9sTR+7HOYIjS1VI7vES46eQiSZ6kwZbjQoM9&#10;vTVUnQ5no2A4fdPyI80yV76vfqtMfu0ClUpNH8fXFxCBxnAP39pbrWCxgv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IC18MAAADbAAAADwAAAAAAAAAAAAAAAACf&#10;AgAAZHJzL2Rvd25yZXYueG1sUEsFBgAAAAAEAAQA9wAAAI8DAAAAAA==&#10;">
                      <v:imagedata r:id="rId23" o:title="tool"/>
                    </v:shape>
                  </v:group>
                </v:group>
                <v:oval id="Oval 257" o:spid="_x0000_s1044" style="position:absolute;left:17972;top:1967;width:7130;height:7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f1MQA&#10;AADcAAAADwAAAGRycy9kb3ducmV2LnhtbESPQWsCMRSE7wX/Q3hCbzVbbbu6NYoWCh56qQpeH5u3&#10;m+DmZdlEd/vvG0HwOMzMN8xyPbhGXKkL1rOC10kGgrj02nKt4Hj4fpmDCBFZY+OZFPxRgPVq9LTE&#10;Qvuef+m6j7VIEA4FKjAxtoWUoTTkMEx8S5y8yncOY5JdLXWHfYK7Rk6z7EM6tJwWDLb0Zag87y9O&#10;wbaSlbX52bz9HPpTXm5ni2rDSj2Ph80niEhDfITv7Z1WMH3P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39T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3968A0">
        <w:t>Remove the negative battery terminal</w:t>
      </w:r>
      <w:r w:rsidR="00336BE6">
        <w:t xml:space="preserve"> (Fig. 1-1)</w:t>
      </w:r>
      <w:r w:rsidR="003968A0">
        <w:t>.</w:t>
      </w:r>
    </w:p>
    <w:p w14:paraId="621AB0B5" w14:textId="77777777" w:rsidR="00336BE6" w:rsidRDefault="00336BE6" w:rsidP="00336BE6">
      <w:pPr>
        <w:pStyle w:val="ProcLevel3"/>
      </w:pPr>
      <w:r>
        <w:t>The battery is located in the engine compartment.</w:t>
      </w:r>
    </w:p>
    <w:p w14:paraId="34F9ED31" w14:textId="77777777" w:rsidR="00336BE6" w:rsidRDefault="00336BE6" w:rsidP="00336BE6">
      <w:pPr>
        <w:pStyle w:val="ProcLevel3"/>
      </w:pPr>
      <w:r>
        <w:rPr>
          <w:noProof/>
        </w:rPr>
        <w:drawing>
          <wp:anchor distT="0" distB="0" distL="114300" distR="114300" simplePos="0" relativeHeight="251656704" behindDoc="0" locked="1" layoutInCell="1" allowOverlap="1" wp14:anchorId="4DD9E415" wp14:editId="3C94941A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54" name="Picture 15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E6">
        <w:t xml:space="preserve">Do not touch the positive terminal with any part of the tool when removing </w:t>
      </w:r>
      <w:r>
        <w:t xml:space="preserve">the </w:t>
      </w:r>
      <w:r w:rsidRPr="00336BE6">
        <w:t>cable</w:t>
      </w:r>
      <w:r>
        <w:t>.</w:t>
      </w:r>
    </w:p>
    <w:p w14:paraId="730D37AE" w14:textId="77777777" w:rsidR="003968A0" w:rsidRDefault="003968A0" w:rsidP="003968A0">
      <w:pPr>
        <w:pStyle w:val="ProcLevel2"/>
        <w:numPr>
          <w:ilvl w:val="0"/>
          <w:numId w:val="0"/>
        </w:numPr>
        <w:ind w:left="360"/>
      </w:pPr>
    </w:p>
    <w:p w14:paraId="5D1E07F8" w14:textId="77777777" w:rsidR="003968A0" w:rsidRDefault="003968A0" w:rsidP="003968A0">
      <w:pPr>
        <w:pStyle w:val="Heading5"/>
      </w:pPr>
      <w:r>
        <w:t>Disassemble the Vehicle.</w:t>
      </w:r>
    </w:p>
    <w:p w14:paraId="64249560" w14:textId="77777777" w:rsidR="00C543CB" w:rsidRDefault="00C543CB" w:rsidP="00255037">
      <w:pPr>
        <w:pStyle w:val="ProcLevel2"/>
      </w:pPr>
      <w:r>
        <w:t>If any door sill covers are present, use a standard process for removing double sided taped-on parts/badges.</w:t>
      </w:r>
    </w:p>
    <w:p w14:paraId="6A836D5F" w14:textId="77777777" w:rsidR="00C543CB" w:rsidRDefault="00C543CB" w:rsidP="00255037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4896" behindDoc="0" locked="1" layoutInCell="1" allowOverlap="1" wp14:anchorId="69615211" wp14:editId="2B028E4D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CB">
        <w:rPr>
          <w:b/>
        </w:rPr>
        <w:t>NOTE:</w:t>
      </w:r>
      <w:r>
        <w:t xml:space="preserve"> Unless otherwise specified, the procedure for the driver side and passenger side is the same.</w:t>
      </w:r>
    </w:p>
    <w:p w14:paraId="4F07CC1F" w14:textId="77777777" w:rsidR="00C543CB" w:rsidRDefault="00160D92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1" layoutInCell="1" allowOverlap="1" wp14:anchorId="7EAB7063" wp14:editId="1C19E62F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28800"/>
                <wp:effectExtent l="19050" t="1905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5163247" w14:textId="77777777" w:rsidR="00A06C2F" w:rsidRDefault="00A06C2F" w:rsidP="00160D92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51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995680" cy="254635"/>
                            <a:chOff x="3447" y="2077"/>
                            <a:chExt cx="1568" cy="401"/>
                          </a:xfrm>
                        </wpg:grpSpPr>
                        <wps:wsp>
                          <wps:cNvPr id="5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7" y="2077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F563ABB" w14:textId="77777777" w:rsidR="00A06C2F" w:rsidRDefault="00A06C2F" w:rsidP="00160D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Panel pry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B7063" id="Group 33" o:spid="_x0000_s1045" style="position:absolute;left:0;text-align:left;margin-left:-255.75pt;margin-top:-.25pt;width:234pt;height:2in;z-index:251671040;mso-height-relative:margin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BAEgAAAABAAE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YAAAAAFJnaHRsb25nAAABX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G9MAAAABAAAAoAAAAGIA&#10;AAHgAAC3wAAAG7cAG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gICAgICAgICAgMCAgIDBAMCAgMEBQQE&#10;BAQEBQYFBQUFBQUGBgcHCAcHBgkJCgoJCQwMDAwMDAwMDAwMDAwMDAEDAwMFBAUJBgYJDQoJCg0P&#10;Dg4ODg8PDAwMDAwPDwwMDAwMDA8MDAwMDAwMDAwMDAwMDAwMDAwMDAwMDAwMDAwM/8AAEQgA2AFf&#10;AwERAAIRAQMRAf/dAAQAL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">
                <v:shape id="Picture 34" o:spid="_x0000_s1046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po/EAAAA2wAAAA8AAABkcnMvZG93bnJldi54bWxEj0FrwkAUhO8F/8PyBC+hbjSlSOoqIhRz&#10;kEJjDx4f2ddsavZtyG6T9N93hUKPw8x8w2z3k23FQL1vHCtYLVMQxJXTDdcKPi6vjxsQPiBrbB2T&#10;gh/ysN/NHraYazfyOw1lqEWEsM9RgQmhy6X0lSGLfuk64uh9ut5iiLKvpe5xjHDbynWaPkuLDccF&#10;gx0dDVW38tsqeDufvngq1kl6cYbxlhWHa+KUWsynwwuIQFP4D/+1C60ge4L7l/gD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gpo/EAAAA2wAAAA8AAAAAAAAAAAAAAAAA&#10;nwIAAGRycy9kb3ducmV2LnhtbFBLBQYAAAAABAAEAPcAAACQAwAAAAA=&#10;" stroked="t" strokecolor="black [3213]">
                  <v:imagedata r:id="rId28" o:title=""/>
                  <v:path arrowok="t"/>
                </v:shape>
                <v:shape id="Text Box 99" o:spid="_x0000_s1047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hcMQA&#10;AADbAAAADwAAAGRycy9kb3ducmV2LnhtbESPwW7CMBBE75X4B2uRemscioAqYFCF2qo9cCD0A5Z4&#10;40TE68h2Ie3X40pIHEcz80az2gy2E2fyoXWsYJLlIIgrp1s2Cr4P708vIEJE1tg5JgW/FGCzHj2s&#10;sNDuwns6l9GIBOFQoIImxr6QMlQNWQyZ64mTVztvMSbpjdQeLwluO/mc53NpseW00GBP24aqU/lj&#10;FWz/ajT5sd99zKup+Yq0eGvrhVKP4+F1CSLSEO/hW/tTK5jO4P9L+g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YXDEAAAA2wAAAA8AAAAAAAAAAAAAAAAAmAIAAGRycy9k&#10;b3ducmV2LnhtbFBLBQYAAAAABAAEAPUAAACJAwAAAAA=&#10;" stroked="f">
                  <v:textbox inset="0,0,0,0">
                    <w:txbxContent>
                      <w:p w14:paraId="35163247" w14:textId="77777777" w:rsidR="00A06C2F" w:rsidRDefault="00A06C2F" w:rsidP="00160D92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v:group id="Group 109" o:spid="_x0000_s1048" style="position:absolute;left:152;top:76;width:9957;height:2546" coordorigin="3447,2077" coordsize="156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110" o:spid="_x0000_s1049" style="position:absolute;left:3857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IQsMA&#10;AADbAAAADwAAAGRycy9kb3ducmV2LnhtbESPQYvCMBSE78L+h/AW9qapXXRLNYorCB6t9bK3R/Ns&#10;q81LabJa/fVGEDwOM/MNM1/2phEX6lxtWcF4FIEgLqyuuVRwyDfDBITzyBoby6TgRg6Wi4/BHFNt&#10;r5zRZe9LESDsUlRQed+mUrqiIoNuZFvi4B1tZ9AH2ZVSd3gNcNPIOIqm0mDNYaHCltYVFef9v1Gw&#10;w9+s+U7y1SQpf+K/6fik++yu1Ndnv5qB8NT7d/jV3moFkx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XIQsMAAADbAAAADwAAAAAAAAAAAAAAAACYAgAAZHJzL2Rv&#10;d25yZXYueG1sUEsFBgAAAAAEAAQA9QAAAIgDAAAAAA==&#10;" stroked="f">
                    <v:textbox style="mso-fit-shape-to-text:t" inset="0,0,0,0">
                      <w:txbxContent>
                        <w:p w14:paraId="4F563ABB" w14:textId="77777777" w:rsidR="00A06C2F" w:rsidRDefault="00A06C2F" w:rsidP="00160D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Panel pry tool</w:t>
                          </w:r>
                        </w:p>
                      </w:txbxContent>
                    </v:textbox>
                  </v:rect>
                  <v:shape id="Picture 111" o:spid="_x0000_s1050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t6d7DAAAA2wAAAA8AAABkcnMvZG93bnJldi54bWxEj91qwkAUhO8LfYflFLyrG39SJLpKEQIi&#10;iNS298fsMUnNng27a4xv7woFL4eZ+YZZrHrTiI6cry0rGA0TEMSF1TWXCn6+8/cZCB+QNTaWScGN&#10;PKyWry8LzLS98hd1h1CKCGGfoYIqhDaT0hcVGfRD2xJH72SdwRClK6V2eI1w08hxknxIgzXHhQpb&#10;WldUnA8Xo6A7H2myH6Wpy7fTvyKVv7tAuVKDt/5zDiJQH57h//ZGK0gn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3p3sMAAADbAAAADwAAAAAAAAAAAAAAAACf&#10;AgAAZHJzL2Rvd25yZXYueG1sUEsFBgAAAAAEAAQA9wAAAI8DAAAAAA==&#10;">
                    <v:imagedata r:id="rId23" o:title="tool"/>
                  </v:shape>
                </v:group>
                <w10:anchorlock/>
              </v:group>
            </w:pict>
          </mc:Fallback>
        </mc:AlternateContent>
      </w:r>
      <w:r w:rsidR="00C543CB">
        <w:t>Disengage the two claws on the inside bottom and the four clips to remove the front left and front right inner door scuff plates (Fig. 2-1).  Use a nylon pry tool if necessary.</w:t>
      </w:r>
    </w:p>
    <w:p w14:paraId="792EAFB4" w14:textId="77777777" w:rsidR="00160D92" w:rsidRDefault="00160D92" w:rsidP="00255037">
      <w:pPr>
        <w:spacing w:after="120" w:line="300" w:lineRule="auto"/>
      </w:pPr>
      <w:r>
        <w:br w:type="page"/>
      </w:r>
    </w:p>
    <w:p w14:paraId="0F17828E" w14:textId="77777777" w:rsidR="00160D92" w:rsidRDefault="00160D92" w:rsidP="00255037">
      <w:pPr>
        <w:pStyle w:val="ProcLevel2"/>
        <w:numPr>
          <w:ilvl w:val="0"/>
          <w:numId w:val="0"/>
        </w:numPr>
        <w:ind w:left="360"/>
      </w:pPr>
    </w:p>
    <w:p w14:paraId="13F8464C" w14:textId="77777777" w:rsidR="00C543CB" w:rsidRDefault="00160D92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1" layoutInCell="1" allowOverlap="1" wp14:anchorId="2CA94C82" wp14:editId="28A0541F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8800"/>
                <wp:effectExtent l="19050" t="19050" r="19050" b="1905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1D15F8D" w14:textId="77777777" w:rsidR="00A06C2F" w:rsidRDefault="00A06C2F" w:rsidP="00160D92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995680" cy="254635"/>
                              <a:chOff x="3447" y="2077"/>
                              <a:chExt cx="1568" cy="401"/>
                            </a:xfrm>
                          </wpg:grpSpPr>
                          <wps:wsp>
                            <wps:cNvPr id="60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56EE39F" w14:textId="77777777" w:rsidR="00A06C2F" w:rsidRDefault="00A06C2F" w:rsidP="00160D9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Panel pry tool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2" name="Rectangle 62"/>
                        <wps:cNvSpPr/>
                        <wps:spPr>
                          <a:xfrm>
                            <a:off x="1538288" y="23812"/>
                            <a:ext cx="1071562" cy="895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>
                            <a:off x="1914525" y="542925"/>
                            <a:ext cx="185738" cy="18573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1128713" y="862012"/>
                            <a:ext cx="200025" cy="20002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Down Arrow 66"/>
                        <wps:cNvSpPr/>
                        <wps:spPr>
                          <a:xfrm rot="21310984">
                            <a:off x="1328738" y="1238250"/>
                            <a:ext cx="151663" cy="332769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94C82" id="Group 67" o:spid="_x0000_s1051" style="position:absolute;left:0;text-align:left;margin-left:-255.75pt;margin-top:.05pt;width:234pt;height:2in;z-index:251673088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i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BAEgAAAABAAE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0AAAAABSZ2h0bG9uZwAAAV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DOEJJTQQMAAAAAB9PAAAAAQAAAKAAAABiAAAB4AAA&#10;t8AAAB8z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NABUgMBEQACEQEDEQH/3QAEACv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">
                <v:group id="Group 54" o:spid="_x0000_s1052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55" o:spid="_x0000_s1053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ILDEAAAA2wAAAA8AAABkcnMvZG93bnJldi54bWxEj1trwkAUhN8L/oflFPpSdGMhIqmrFLHQ&#10;gC/1El8P2ZMLzZ4N2TWJ/94VCj4OM/MNs9qMphE9da62rGA+i0AQ51bXXCo4Hb+nSxDOI2tsLJOC&#10;GznYrCcvK0y0HfiX+oMvRYCwS1BB5X2bSOnyigy6mW2Jg1fYzqAPsiul7nAIcNPIjyhaSIM1h4UK&#10;W9pWlP8drkZBdincbl+cr+esPaXZe0p2WZNSb6/j1ycIT6N/hv/bP1pBHMPj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yILDEAAAA2wAAAA8AAAAAAAAAAAAAAAAA&#10;nwIAAGRycy9kb3ducmV2LnhtbFBLBQYAAAAABAAEAPcAAACQAwAAAAA=&#10;" stroked="t" strokecolor="black [3213]">
                    <v:imagedata r:id="rId30" o:title=""/>
                    <v:path arrowok="t"/>
                  </v:shape>
                  <v:shape id="Text Box 99" o:spid="_x0000_s105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ap8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GqfEAAAA2wAAAA8AAAAAAAAAAAAAAAAAmAIAAGRycy9k&#10;b3ducmV2LnhtbFBLBQYAAAAABAAEAPUAAACJAwAAAAA=&#10;" stroked="f">
                    <v:textbox inset="0,0,0,0">
                      <w:txbxContent>
                        <w:p w14:paraId="41D15F8D" w14:textId="77777777" w:rsidR="00A06C2F" w:rsidRDefault="00A06C2F" w:rsidP="00160D92">
                          <w:pPr>
                            <w:pStyle w:val="Fig"/>
                            <w:jc w:val="center"/>
                          </w:pPr>
                          <w:r>
                            <w:t>Fig. 2-2</w:t>
                          </w:r>
                        </w:p>
                      </w:txbxContent>
                    </v:textbox>
                  </v:shape>
                  <v:group id="Group 109" o:spid="_x0000_s1055" style="position:absolute;left:152;top:76;width:9957;height:2546" coordorigin="3447,2077" coordsize="156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rect id="Rectangle 110" o:spid="_x0000_s1056" style="position:absolute;left:3857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5E78A&#10;AADbAAAADwAAAGRycy9kb3ducmV2LnhtbERPTYvCMBC9C/6HMII3TVWspWsUFQSPVr14G5rZtrvN&#10;pDRRq7/eHASPj/e9XHemFndqXWVZwWQcgSDOra64UHA570cJCOeRNdaWScGTHKxX/d4SU20fnNH9&#10;5AsRQtilqKD0vkmldHlJBt3YNsSB+7WtQR9gW0jd4iOEm1pOoyiWBisODSU2tCsp/z/djIIjbrN6&#10;lpw386RYTK/x5E932Uup4aDb/IDw1Pmv+OM+aAVxWB++h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RzkTvwAAANsAAAAPAAAAAAAAAAAAAAAAAJgCAABkcnMvZG93bnJl&#10;di54bWxQSwUGAAAAAAQABAD1AAAAhAMAAAAA&#10;" stroked="f">
                      <v:textbox style="mso-fit-shape-to-text:t" inset="0,0,0,0">
                        <w:txbxContent>
                          <w:p w14:paraId="256EE39F" w14:textId="77777777" w:rsidR="00A06C2F" w:rsidRDefault="00A06C2F" w:rsidP="00160D9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Panel pry tool</w:t>
                            </w:r>
                          </w:p>
                        </w:txbxContent>
                      </v:textbox>
                    </v:rect>
                    <v:shape id="Picture 111" o:spid="_x0000_s1057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GI/DAAAA2wAAAA8AAABkcnMvZG93bnJldi54bWxEj91qwkAUhO8LvsNyhN7VTWojEl1FhIAU&#10;Sqk/98fsMYlmz4bdbUzfvlsoeDnMzDfMcj2YVvTkfGNZQTpJQBCXVjdcKTgeipc5CB+QNbaWScEP&#10;eVivRk9LzLW98xf1+1CJCGGfo4I6hC6X0pc1GfQT2xFH72KdwRClq6R2eI9w08rXJJlJgw3HhRo7&#10;2tZU3vbfRkF/O9P0M80yV7y/XctMnj4CFUo9j4fNAkSgITzC/+2dVjBL4e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8Yj8MAAADbAAAADwAAAAAAAAAAAAAAAACf&#10;AgAAZHJzL2Rvd25yZXYueG1sUEsFBgAAAAAEAAQA9wAAAI8DAAAAAA==&#10;">
                      <v:imagedata r:id="rId23" o:title="tool"/>
                    </v:shape>
                  </v:group>
                </v:group>
                <v:rect id="Rectangle 62" o:spid="_x0000_s1058" style="position:absolute;left:15382;top:238;width:10716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vnsIA&#10;AADbAAAADwAAAGRycy9kb3ducmV2LnhtbESPT4vCMBDF74LfIYywN03rQaVrLMuiIOzBPyvsdWhm&#10;22IzCUnU+u2NIHh8vHm/N29Z9qYTV/Khtawgn2QgiCurW64VnH434wWIEJE1dpZJwZ0ClKvhYImF&#10;tjc+0PUYa5EgHApU0MToCilD1ZDBMLGOOHn/1huMSfpaao+3BDednGbZTBpsOTU06Oi7oep8vJj0&#10;huv2Tl9259Nf3m/8Wv8ErOdKfYz6r08Qkfr4Pn6lt1rBbArPLQk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K+ewgAAANsAAAAPAAAAAAAAAAAAAAAAAJgCAABkcnMvZG93&#10;bnJldi54bWxQSwUGAAAAAAQABAD1AAAAhwMAAAAA&#10;" filled="f" strokecolor="red" strokeweight="1pt"/>
                <v:oval id="Oval 64" o:spid="_x0000_s1059" style="position:absolute;left:19145;top:5429;width:1857;height:1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I1cYA&#10;AADbAAAADwAAAGRycy9kb3ducmV2LnhtbESP3WrCQBSE7wXfYTlC73SjbdKSuopWAha8qe0DnGZP&#10;fmj2bJpdk9Sn7xYKXg4z8w2z3o6mET11rrasYLmIQBDnVtdcKvh4z+ZPIJxH1thYJgU/5GC7mU7W&#10;mGo78Bv1Z1+KAGGXooLK+zaV0uUVGXQL2xIHr7CdQR9kV0rd4RDgppGrKEqkwZrDQoUtvVSUf50v&#10;RsF19Xj/mvWH4jPJCjoN3/F+H8dK3c3G3TMIT6O/hf/bR60geYC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I1cYAAADbAAAADwAAAAAAAAAAAAAAAACYAgAAZHJz&#10;L2Rvd25yZXYueG1sUEsFBgAAAAAEAAQA9QAAAIsDAAAAAA==&#10;" filled="f" strokecolor="red" strokeweight="1pt"/>
                <v:oval id="Oval 65" o:spid="_x0000_s1060" style="position:absolute;left:11287;top:8620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tTsUA&#10;AADbAAAADwAAAGRycy9kb3ducmV2LnhtbESP22rDMBBE3wv5B7GBvjVyE+wEN0rIBUMLfcnlA7bW&#10;+kKtlWMpttuvrwqFPg4zc4ZZb0fTiJ46V1tW8DyLQBDnVtdcKrhesqcVCOeRNTaWScEXOdhuJg9r&#10;TLUd+ET92ZciQNilqKDyvk2ldHlFBt3MtsTBK2xn0AfZlVJ3OAS4aeQ8ihJpsOawUGFLh4ryz/Pd&#10;KPieLxdvWX8sPpKsoPfhFu/3cazU43TcvYDwNPr/8F/7VStIYv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W1OxQAAANsAAAAPAAAAAAAAAAAAAAAAAJgCAABkcnMv&#10;ZG93bnJldi54bWxQSwUGAAAAAAQABAD1AAAAigMAAAAA&#10;" filled="f" strokecolor="red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66" o:spid="_x0000_s1061" type="#_x0000_t67" style="position:absolute;left:13287;top:12382;width:1517;height:3328;rotation:-3156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PScAA&#10;AADbAAAADwAAAGRycy9kb3ducmV2LnhtbESPT4vCMBTE74LfIbwFbzZdD0WqURZB8Oi/xeujebZl&#10;m5eYxFr99GZhYY/DzPyGWa4H04mefGgtK/jMchDEldUt1wrOp+10DiJEZI2dZVLwpADr1Xi0xFLb&#10;Bx+oP8ZaJAiHEhU0MbpSylA1ZDBk1hEn72q9wZikr6X2+Ehw08lZnhfSYMtpoUFHm4aqn+PdKOgv&#10;+B28G/a5vFV3hzd9iS+t1ORj+FqAiDTE//Bfe6cVFAX8fk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3PScAAAADbAAAADwAAAAAAAAAAAAAAAACYAgAAZHJzL2Rvd25y&#10;ZXYueG1sUEsFBgAAAAAEAAQA9QAAAIUDAAAAAA==&#10;" adj="16678" fillcolor="white [3212]" strokecolor="red" strokeweight="1pt"/>
                <w10:anchorlock/>
              </v:group>
            </w:pict>
          </mc:Fallback>
        </mc:AlternateContent>
      </w:r>
      <w:r w:rsidR="00C543CB">
        <w:t>Remove the front left and front right cowl side covers (Fig. 2-2).</w:t>
      </w:r>
    </w:p>
    <w:p w14:paraId="36AD9ABE" w14:textId="77777777" w:rsidR="00C543CB" w:rsidRDefault="00C543CB" w:rsidP="00255037">
      <w:pPr>
        <w:pStyle w:val="ProcLevel3"/>
      </w:pPr>
      <w:r>
        <w:t>Remove the retaining nut.</w:t>
      </w:r>
    </w:p>
    <w:p w14:paraId="3D16294A" w14:textId="77777777" w:rsidR="00C543CB" w:rsidRDefault="00C543CB" w:rsidP="00255037">
      <w:pPr>
        <w:pStyle w:val="ProcLevel3"/>
      </w:pPr>
      <w:r>
        <w:t>Pull the cover straight away from the body to detach one clip in the direction of the arrows.  Use a nylon pry tool if necessary.</w:t>
      </w:r>
    </w:p>
    <w:p w14:paraId="163AD38D" w14:textId="77777777" w:rsidR="00C543CB" w:rsidRDefault="00C543CB" w:rsidP="00255037">
      <w:pPr>
        <w:pStyle w:val="ProcLevel3"/>
      </w:pPr>
      <w:r>
        <w:t>If a clip is stuck to the body after removal, remove the clip and reattach it to the cowl cover.</w:t>
      </w:r>
    </w:p>
    <w:p w14:paraId="69D28FA1" w14:textId="77777777" w:rsidR="00C543CB" w:rsidRDefault="003273C8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1" layoutInCell="1" allowOverlap="1" wp14:anchorId="048909F2" wp14:editId="29C7E1D6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28800"/>
                <wp:effectExtent l="19050" t="19050" r="19050" b="190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04F1DA78" w14:textId="77777777" w:rsidR="00A06C2F" w:rsidRDefault="00A06C2F" w:rsidP="003273C8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909F2" id="Group 68" o:spid="_x0000_s1062" style="position:absolute;left:0;text-align:left;margin-left:-255.75pt;margin-top:-.3pt;width:234pt;height:2in;z-index:251675136;mso-height-relative:margin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QBIAAAAAQABOEJJTQQmAAAAAAAO&#10;AAAAAAAAAAAAAD+AAAA4QklNA/IAAAAAAAoAAP///////w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MAAAAE4AAAA&#10;BwBmAGkAZwAgADIALQAzAAAAAQAAAAAAAAAAAAAAAAAAAAAAAAABAAAAAAAAAAAAAAE4AAAAwAAA&#10;AAAAAAAAAAAAAAAAAAABAAAAAAAAAAAAAAAAAAAAAAAAABAAAAABAAAAAAAAbnVsbAAAAAIAAAAG&#10;Ym91bmRzT2JqYwAAAAEAAAAAAABSY3QxAAAABAAAAABUb3AgbG9uZwAAAAAAAAAATGVmdGxvbmcA&#10;AAAAAAAAAEJ0b21sb25nAAAAwAAAAABSZ2h0bG9uZwAAAT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AAAAAAUmdodGxv&#10;bmcAAAE4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dmgAAAAEAAACgAAAAYgAAAeAAALfAAAAdfgAY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DAATgDAREAAhEBAxEB/90ABAAn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">
                <v:shape id="Picture 69" o:spid="_x0000_s1063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hB3/CAAAA2wAAAA8AAABkcnMvZG93bnJldi54bWxEj0+LwjAUxO8LfofwBG9rqoir1SgiCF5E&#10;1n/nR/Nsg81LaWJb99NvhIU9DjPzG2a57mwpGqq9caxgNExAEGdOG84VXM67zxkIH5A1lo5JwYs8&#10;rFe9jyWm2rX8Tc0p5CJC2KeooAihSqX0WUEW/dBVxNG7u9piiLLOpa6xjXBbynGSTKVFw3GhwIq2&#10;BWWP09Mq+BrfGvkwcjJrTbv7CUeeH66s1KDfbRYgAnXhP/zX3msF0zm8v8Q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Qd/wgAAANsAAAAPAAAAAAAAAAAAAAAAAJ8C&#10;AABkcnMvZG93bnJldi54bWxQSwUGAAAAAAQABAD3AAAAjgMAAAAA&#10;" stroked="t" strokecolor="black [3213]">
                  <v:imagedata r:id="rId32" o:title=""/>
                  <v:path arrowok="t"/>
                </v:shape>
                <v:shape id="Text Box 99" o:spid="_x0000_s106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7KMEA&#10;AADbAAAADwAAAGRycy9kb3ducmV2LnhtbERPzWrCQBC+F3yHZYTemo0KSYlZRcSKPfRQ6wOM2ckm&#10;mJ0N2a1JffruodDjx/dfbifbiTsNvnWsYJGkIIgrp1s2Ci5fby+vIHxA1tg5JgU/5GG7mT2VWGg3&#10;8ifdz8GIGMK+QAVNCH0hpa8asugT1xNHrnaDxRDhYKQecIzhtpPLNM2kxZZjQ4M97Ruqbudvq2D/&#10;qNGk1/7jmFUr8x4oP7R1rtTzfNqtQQSawr/4z33SCvK4P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eyjBAAAA2wAAAA8AAAAAAAAAAAAAAAAAmAIAAGRycy9kb3du&#10;cmV2LnhtbFBLBQYAAAAABAAEAPUAAACGAwAAAAA=&#10;" stroked="f">
                  <v:textbox inset="0,0,0,0">
                    <w:txbxContent>
                      <w:p w14:paraId="04F1DA78" w14:textId="77777777" w:rsidR="00A06C2F" w:rsidRDefault="00A06C2F" w:rsidP="003273C8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43CB">
        <w:t>Detach the front left and front right weather seal from the bottom pinch weld (Fig. 2-3).</w:t>
      </w:r>
    </w:p>
    <w:p w14:paraId="4DDCF14C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3021DA56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1DC1D409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2FF018FD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28FB72D6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517135D0" w14:textId="77777777" w:rsidR="00C543CB" w:rsidRDefault="003273C8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1" layoutInCell="1" allowOverlap="1" wp14:anchorId="342B4A39" wp14:editId="742F878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8800"/>
                <wp:effectExtent l="19050" t="19050" r="19050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7530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2971800" cy="1827530"/>
                            <a:chOff x="0" y="393"/>
                            <a:chExt cx="2971800" cy="1828014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3"/>
                              <a:ext cx="2971800" cy="182801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1A97AF1C" w14:textId="77777777" w:rsidR="00A06C2F" w:rsidRDefault="00A06C2F" w:rsidP="003273C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7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1270000" cy="254635"/>
                              <a:chOff x="3447" y="2077"/>
                              <a:chExt cx="2000" cy="401"/>
                            </a:xfrm>
                          </wpg:grpSpPr>
                          <wps:wsp>
                            <wps:cNvPr id="78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1590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478D56" w14:textId="77777777" w:rsidR="00A06C2F" w:rsidRDefault="00A06C2F" w:rsidP="003273C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Phillips screwdriver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04876" y="1623952"/>
                            <a:ext cx="352424" cy="13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3C2191" w14:textId="77777777" w:rsidR="00A06C2F" w:rsidRDefault="00A06C2F" w:rsidP="003273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905000" y="1223886"/>
                            <a:ext cx="352424" cy="13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17C31D" w14:textId="77777777" w:rsidR="00A06C2F" w:rsidRDefault="00A06C2F" w:rsidP="003273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94105" y="1523916"/>
                            <a:ext cx="352424" cy="13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A6BD1A" w14:textId="77777777" w:rsidR="00A06C2F" w:rsidRDefault="00A06C2F" w:rsidP="003273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Clips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0" name="Straight Arrow Connector 90"/>
                        <wps:cNvCnPr>
                          <a:stCxn id="87" idx="1"/>
                        </wps:cNvCnPr>
                        <wps:spPr>
                          <a:xfrm flipH="1" flipV="1">
                            <a:off x="733425" y="1561015"/>
                            <a:ext cx="171451" cy="12864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Arrow Connector 92"/>
                        <wps:cNvCnPr>
                          <a:stCxn id="89" idx="0"/>
                        </wps:cNvCnPr>
                        <wps:spPr>
                          <a:xfrm flipH="1" flipV="1">
                            <a:off x="1633538" y="1143001"/>
                            <a:ext cx="36779" cy="3809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Arrow Connector 93"/>
                        <wps:cNvCnPr>
                          <a:stCxn id="88" idx="0"/>
                        </wps:cNvCnPr>
                        <wps:spPr>
                          <a:xfrm flipH="1" flipV="1">
                            <a:off x="1957389" y="976312"/>
                            <a:ext cx="123823" cy="2475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B4A39" id="Group 94" o:spid="_x0000_s1065" style="position:absolute;left:0;text-align:left;margin-left:-255.75pt;margin-top:.05pt;width:234pt;height:2in;z-index:251681280;mso-height-relative:margin" coordsize="29718,1827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4QklNA+0AAAAA&#10;ABAASAAAAAEAAQBIAAAAAQABOEJJTQQmAAAAAAAOAAAAAAAAAAAAAD+AAAA4QklNA/IAAAAAAAoA&#10;AP///////w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LMAAAAAUmdodGxvbmcAAAEj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jSQAAAAEAAACgAAAAYgAAAeAA&#10;ALfAAAAjL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AswEjAwERAAIRAQMRAf/dAAQAJ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">
                <v:group id="Group 74" o:spid="_x0000_s1066" style="position:absolute;width:29718;height:18275" coordorigin=",3" coordsize="29718,1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Picture 75" o:spid="_x0000_s1067" type="#_x0000_t75" style="position:absolute;top:3;width:29718;height:1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GI0bEAAAA2wAAAA8AAABkcnMvZG93bnJldi54bWxEj0FrAjEUhO8F/0N4gpei2QptZTWKlBY8&#10;FGnVg8fn5rlZ3bwsm6du/30jFHocZuYbZrbofK2u1MYqsIGnUQaKuAi24tLAbvsxnICKgmyxDkwG&#10;fijCYt57mGFuw42/6bqRUiUIxxwNOJEm1zoWjjzGUWiIk3cMrUdJsi21bfGW4L7W4yx70R4rTgsO&#10;G3pzVJw3F29gLbvOeXuQ0/nxPfL+czL+uhTGDPrdcgpKqJP/8F97ZQ28PsP9S/oB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GI0bEAAAA2wAAAA8AAAAAAAAAAAAAAAAA&#10;nwIAAGRycy9kb3ducmV2LnhtbFBLBQYAAAAABAAEAPcAAACQAwAAAAA=&#10;" stroked="t" strokecolor="black [3213]">
                    <v:imagedata r:id="rId34" o:title=""/>
                    <v:path arrowok="t"/>
                  </v:shape>
                  <v:shape id="Text Box 99" o:spid="_x0000_s1068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Gx8MA&#10;AADbAAAADwAAAGRycy9kb3ducmV2LnhtbESPQWvCQBSE7wX/w/IEb3WjQiLRVURU7KGHqj/gmX3Z&#10;BLNvQ3bV2F/fLRR6HGbmG2a57m0jHtT52rGCyTgBQVw4XbNRcDnv3+cgfEDW2DgmBS/ysF4N3paY&#10;a/fkL3qcghERwj5HBVUIbS6lLyqy6MeuJY5e6TqLIcrOSN3hM8JtI6dJkkqLNceFClvaVlTcTner&#10;YPtdokmu7echLWbmI1C2q8tMqdGw3yxABOrDf/ivfdQKsh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JGx8MAAADbAAAADwAAAAAAAAAAAAAAAACYAgAAZHJzL2Rv&#10;d25yZXYueG1sUEsFBgAAAAAEAAQA9QAAAIgDAAAAAA==&#10;" stroked="f">
                    <v:textbox inset="0,0,0,0">
                      <w:txbxContent>
                        <w:p w14:paraId="1A97AF1C" w14:textId="77777777" w:rsidR="00A06C2F" w:rsidRDefault="00A06C2F" w:rsidP="003273C8">
                          <w:pPr>
                            <w:pStyle w:val="Fig"/>
                            <w:jc w:val="center"/>
                          </w:pPr>
                          <w:r>
                            <w:t>Fig. 2-4</w:t>
                          </w:r>
                        </w:p>
                      </w:txbxContent>
                    </v:textbox>
                  </v:shape>
                  <v:group id="Group 109" o:spid="_x0000_s1069" style="position:absolute;left:152;top:76;width:12700;height:2546" coordorigin="3447,2077" coordsize="200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ect id="Rectangle 110" o:spid="_x0000_s1070" style="position:absolute;left:3857;top:2077;width:159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jyL8A&#10;AADbAAAADwAAAGRycy9kb3ducmV2LnhtbERPTYvCMBC9C/6HMII3TVVWS20qKgget7qXvQ3N2Fab&#10;SWmiVn+9OSzs8fG+001vGvGgztWWFcymEQjiwuqaSwU/58MkBuE8ssbGMil4kYNNNhykmGj75Jwe&#10;J1+KEMIuQQWV920ipSsqMuimtiUO3MV2Bn2AXSl1h88Qbho5j6KlNFhzaKiwpX1Fxe10Nwq+cZc3&#10;i/i8/YrL1fx3ObvqPn8rNR712zUIT73/F/+5j1rBKowNX8IPk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6KPIvwAAANsAAAAPAAAAAAAAAAAAAAAAAJgCAABkcnMvZG93bnJl&#10;di54bWxQSwUGAAAAAAQABAD1AAAAhAMAAAAA&#10;" stroked="f">
                      <v:textbox style="mso-fit-shape-to-text:t" inset="0,0,0,0">
                        <w:txbxContent>
                          <w:p w14:paraId="60478D56" w14:textId="77777777" w:rsidR="00A06C2F" w:rsidRDefault="00A06C2F" w:rsidP="003273C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Phillips screwdriver</w:t>
                            </w:r>
                          </w:p>
                        </w:txbxContent>
                      </v:textbox>
                    </v:rect>
                    <v:shape id="Picture 111" o:spid="_x0000_s107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W+7AAAAA2wAAAA8AAABkcnMvZG93bnJldi54bWxET11rwjAUfRf8D+EKe9O0cx1SjSJCQQYy&#10;dNv7tblruzY3Jclq/ffLw8DHw/ne7EbTiYGcbywrSBcJCOLS6oYrBZ8fxXwFwgdkjZ1lUnAnD7vt&#10;dLLBXNsbn2m4hErEEPY5KqhD6HMpfVmTQb+wPXHkvq0zGCJ0ldQObzHcdPI5SV6lwYZjQ409HWoq&#10;28uvUTC0V1q+p1nmireXnzKTX6dAhVJPs3G/BhFoDA/xv/uoFazi+vgl/g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9b7sAAAADbAAAADwAAAAAAAAAAAAAAAACfAgAA&#10;ZHJzL2Rvd25yZXYueG1sUEsFBgAAAAAEAAQA9wAAAIwDAAAAAA==&#10;">
                      <v:imagedata r:id="rId23" o:title="tool"/>
                    </v:shape>
                  </v:group>
                </v:group>
                <v:rect id="Rectangle 110" o:spid="_x0000_s1072" style="position:absolute;left:9048;top:16239;width:3525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ncMA&#10;AADbAAAADwAAAGRycy9kb3ducmV2LnhtbESPQYvCMBSE74L/ITxhb5pWUUvXVFQQ9mjVi7dH82y7&#10;Ni+lidrdX2+EhT0OM/MNs1r3phEP6lxtWUE8iUAQF1bXXCo4n/bjBITzyBoby6Tghxyss+Fgham2&#10;T87pcfSlCBB2KSqovG9TKV1RkUE3sS1x8K62M+iD7EqpO3wGuGnkNIoW0mDNYaHClnYVFbfj3Sg4&#10;4DZvZslpM0/K5fSyiL91n/8q9THqN58gPPX+P/zX/tIKkiW8v4Qf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HncMAAADbAAAADwAAAAAAAAAAAAAAAACYAgAAZHJzL2Rv&#10;d25yZXYueG1sUEsFBgAAAAAEAAQA9QAAAIgDAAAAAA==&#10;" stroked="f">
                  <v:textbox style="mso-fit-shape-to-text:t" inset="0,0,0,0">
                    <w:txbxContent>
                      <w:p w14:paraId="683C2191" w14:textId="77777777" w:rsidR="00A06C2F" w:rsidRDefault="00A06C2F" w:rsidP="003273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Screw</w:t>
                        </w:r>
                      </w:p>
                    </w:txbxContent>
                  </v:textbox>
                </v:rect>
                <v:rect id="Rectangle 110" o:spid="_x0000_s1073" style="position:absolute;left:19050;top:12238;width:352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T78EA&#10;AADbAAAADwAAAGRycy9kb3ducmV2LnhtbERPTW+CQBC9N+l/2EwTb2VRoyXISqiJSY8iXnqbsCOg&#10;7Cxht0r99e6hSY8v7zvLJ9OLG42us6xgHsUgiGurO24UnKr9ewLCeWSNvWVS8EsO8u3rS4aptncu&#10;6Xb0jQgh7FJU0Ho/pFK6uiWDLrIDceDOdjToAxwbqUe8h3DTy0Ucr6XBjkNDiwPtWqqvxx+j4ICf&#10;Zb9MqmKVNB+L7/X8oqfyodTsbSo2IDxN/l/85/7SCpIwNnw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90+/BAAAA2wAAAA8AAAAAAAAAAAAAAAAAmAIAAGRycy9kb3du&#10;cmV2LnhtbFBLBQYAAAAABAAEAPUAAACGAwAAAAA=&#10;" stroked="f">
                  <v:textbox style="mso-fit-shape-to-text:t" inset="0,0,0,0">
                    <w:txbxContent>
                      <w:p w14:paraId="7917C31D" w14:textId="77777777" w:rsidR="00A06C2F" w:rsidRDefault="00A06C2F" w:rsidP="003273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Screw</w:t>
                        </w:r>
                      </w:p>
                    </w:txbxContent>
                  </v:textbox>
                </v:rect>
                <v:rect id="Rectangle 110" o:spid="_x0000_s1074" style="position:absolute;left:14941;top:15239;width:352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2dMQA&#10;AADbAAAADwAAAGRycy9kb3ducmV2LnhtbESPQWvCQBSE70L/w/IKvZmNSm2aZhUVCj02SS+9PbKv&#10;STT7NmRXk/bXdwXB4zAz3zDZdjKduNDgWssKFlEMgriyuuVawVf5Pk9AOI+ssbNMCn7JwXbzMMsw&#10;1XbknC6Fr0WAsEtRQeN9n0rpqoYMusj2xMH7sYNBH+RQSz3gGOCmk8s4XkuDLYeFBns6NFSdirNR&#10;8In7vFsl5e45qV+W3+vFUU/5n1JPj9PuDYSnyd/Dt/aHVpC8wvVL+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dnTEAAAA2wAAAA8AAAAAAAAAAAAAAAAAmAIAAGRycy9k&#10;b3ducmV2LnhtbFBLBQYAAAAABAAEAPUAAACJAwAAAAA=&#10;" stroked="f">
                  <v:textbox style="mso-fit-shape-to-text:t" inset="0,0,0,0">
                    <w:txbxContent>
                      <w:p w14:paraId="1EA6BD1A" w14:textId="77777777" w:rsidR="00A06C2F" w:rsidRDefault="00A06C2F" w:rsidP="003273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Clips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0" o:spid="_x0000_s1075" type="#_x0000_t32" style="position:absolute;left:7334;top:15610;width:1714;height:1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/Q8AAAADbAAAADwAAAGRycy9kb3ducmV2LnhtbERPz2vCMBS+C/4P4Qm72XQyhnZGGYIg&#10;Hqa2m+dH89YUm5fSpLX7781h4PHj+73ejrYRA3W+dqzgNUlBEJdO11wp+C728yUIH5A1No5JwR95&#10;2G6mkzVm2t35QkMeKhFD2GeowITQZlL60pBFn7iWOHK/rrMYIuwqqTu8x3DbyEWavkuLNccGgy3t&#10;DJW3vLcK3m6n45e5Oqp6W+/25/xa/OiFUi+z8fMDRKAxPMX/7oNWsIrr45f4A+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L/0PAAAAA2wAAAA8AAAAAAAAAAAAAAAAA&#10;oQIAAGRycy9kb3ducmV2LnhtbFBLBQYAAAAABAAEAPkAAACOAwAAAAA=&#10;" strokecolor="white [3212]">
                  <v:stroke endarrow="block"/>
                </v:shape>
                <v:shape id="Straight Arrow Connector 92" o:spid="_x0000_s1076" type="#_x0000_t32" style="position:absolute;left:16335;top:11430;width:368;height:38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Er8QAAADbAAAADwAAAGRycy9kb3ducmV2LnhtbESPQWvCQBSE70L/w/IKvemmQYpNXYME&#10;hOKh1dh6fmSf2WD2bciuSfrvu0Khx2FmvmHW+WRbMVDvG8cKnhcJCOLK6YZrBV+n3XwFwgdkja1j&#10;UvBDHvLNw2yNmXYjH2koQy0ihH2GCkwIXSalrwxZ9AvXEUfv4nqLIcq+lrrHMcJtK9MkeZEWG44L&#10;BjsqDFXX8mYVLK+f+w9zdlTfbFPsDuX59K1TpZ4ep+0biEBT+A//td+1gtcU7l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cSvxAAAANsAAAAPAAAAAAAAAAAA&#10;AAAAAKECAABkcnMvZG93bnJldi54bWxQSwUGAAAAAAQABAD5AAAAkgMAAAAA&#10;" strokecolor="white [3212]">
                  <v:stroke endarrow="block"/>
                </v:shape>
                <v:shape id="Straight Arrow Connector 93" o:spid="_x0000_s1077" type="#_x0000_t32" style="position:absolute;left:19573;top:9763;width:1239;height:2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hNMMAAADbAAAADwAAAGRycy9kb3ducmV2LnhtbESPT4vCMBTE7wt+h/AEb2uqK4tWo4gg&#10;LB50rX/Oj+bZFJuX0kSt394IC3scZuY3zGzR2krcqfGlYwWDfgKCOHe65ELB8bD+HIPwAVlj5ZgU&#10;PMnDYt75mGGq3YP3dM9CISKEfYoKTAh1KqXPDVn0fVcTR+/iGoshyqaQusFHhNtKDpPkW1osOS4Y&#10;rGllKL9mN6tgdN1ttubsqLjZcrX+zc6Hkx4q1eu2yymIQG34D/+1f7SCyRe8v8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ZYTTDAAAA2wAAAA8AAAAAAAAAAAAA&#10;AAAAoQIAAGRycy9kb3ducmV2LnhtbFBLBQYAAAAABAAEAPkAAACRAwAAAAA=&#10;" strokecolor="white [3212]">
                  <v:stroke endarrow="block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1" layoutInCell="1" allowOverlap="1" wp14:anchorId="3FB1C24B" wp14:editId="5E6F86D5">
                <wp:simplePos x="0" y="0"/>
                <wp:positionH relativeFrom="column">
                  <wp:posOffset>-3246755</wp:posOffset>
                </wp:positionH>
                <wp:positionV relativeFrom="paragraph">
                  <wp:posOffset>1899920</wp:posOffset>
                </wp:positionV>
                <wp:extent cx="2969260" cy="1828800"/>
                <wp:effectExtent l="19050" t="19050" r="21590" b="1905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1828800"/>
                          <a:chOff x="1229" y="0"/>
                          <a:chExt cx="2969341" cy="1828800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9" y="0"/>
                            <a:ext cx="2969341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13A27343" w14:textId="77777777" w:rsidR="00A06C2F" w:rsidRDefault="00A06C2F" w:rsidP="003273C8">
                              <w:pPr>
                                <w:pStyle w:val="Fig"/>
                                <w:jc w:val="center"/>
                              </w:pPr>
                              <w:r>
                                <w:t>Fig. 2-5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1C24B" id="Group 81" o:spid="_x0000_s1078" style="position:absolute;left:0;text-align:left;margin-left:-255.65pt;margin-top:149.6pt;width:233.8pt;height:2in;z-index:251679232;mso-height-relative:margin" coordorigin="12" coordsize="29693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j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4QklNA+0AAAAAABAASAAAAAEAAQBIAAAAAQAB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ugAAAABSZ2h0bG9uZwAAAS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DOEJJTQQMAAAAACV7AAAAAQAAAKAAAABjAAAB4AAAuaAAACVf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j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LoBLgMBEQACEQEDEQH/3QAEAC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">
                <v:shape id="Picture 82" o:spid="_x0000_s1079" type="#_x0000_t75" style="position:absolute;left:12;width:2969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oXbEAAAA2wAAAA8AAABkcnMvZG93bnJldi54bWxEj91qAjEUhO8LfYdwCt7VbFcQWY0ihYJi&#10;wX+9PWyOm7Wbk2WT6tanNwXBy2FmvmFGk9ZW4kKNLx0r+OgmIIhzp0suFOy2X+8DED4ga6wck4I/&#10;8jAZv76MMNPuymu6bEIhIoR9hgpMCHUmpc8NWfRdVxNH7+QaiyHKppC6wWuE20qmSdKXFkuOCwZr&#10;+jSU/2x+rYLUn883tzhMv/P5/rZM1r1VzxyV6ry10yGIQG14hh/tmVYwSOH/S/wBcn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/oXbEAAAA2wAAAA8AAAAAAAAAAAAAAAAA&#10;nwIAAGRycy9kb3ducmV2LnhtbFBLBQYAAAAABAAEAPcAAACQAwAAAAA=&#10;" stroked="t" strokecolor="black [3213]">
                  <v:imagedata r:id="rId36" o:title=""/>
                  <v:path arrowok="t"/>
                </v:shape>
                <v:shape id="Text Box 99" o:spid="_x0000_s1080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VeMIA&#10;AADbAAAADwAAAGRycy9kb3ducmV2LnhtbESPQYvCMBSE74L/ITzBm6aroNI1yiIq7mEPVn/As3lN&#10;yzYvpYla/fVmYcHjMDPfMMt1Z2txo9ZXjhV8jBMQxLnTFRsF59NutADhA7LG2jEpeJCH9arfW2Kq&#10;3Z2PdMuCERHCPkUFZQhNKqXPS7Lox64hjl7hWoshytZI3eI9wm0tJ0kykxYrjgslNrQpKf/NrlbB&#10;5lmgSS7Nz36WT813oPm2KuZKDQfd1yeIQF14h//bB61gMYW/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JV4wgAAANsAAAAPAAAAAAAAAAAAAAAAAJgCAABkcnMvZG93&#10;bnJldi54bWxQSwUGAAAAAAQABAD1AAAAhwMAAAAA&#10;" stroked="f">
                  <v:textbox inset="0,0,0,0">
                    <w:txbxContent>
                      <w:p w14:paraId="13A27343" w14:textId="77777777" w:rsidR="00A06C2F" w:rsidRDefault="00A06C2F" w:rsidP="003273C8">
                        <w:pPr>
                          <w:pStyle w:val="Fig"/>
                          <w:jc w:val="center"/>
                        </w:pPr>
                        <w:r>
                          <w:t>Fig. 2-5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43CB">
        <w:t xml:space="preserve">Remove the two screws and release the </w:t>
      </w:r>
      <w:r w:rsidR="007E50E1">
        <w:t>clip</w:t>
      </w:r>
      <w:r w:rsidR="00C543CB">
        <w:t xml:space="preserve"> to remove the driver side under dash panel (Fig. 2-4 &amp; Fig. 2-5).</w:t>
      </w:r>
    </w:p>
    <w:p w14:paraId="7F2A3DA2" w14:textId="77777777" w:rsidR="003273C8" w:rsidRDefault="003273C8" w:rsidP="00255037">
      <w:pPr>
        <w:spacing w:after="120" w:line="300" w:lineRule="auto"/>
      </w:pPr>
      <w:r>
        <w:br w:type="page"/>
      </w:r>
    </w:p>
    <w:p w14:paraId="128B5E39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07AA799E" w14:textId="77777777" w:rsidR="00C543CB" w:rsidRDefault="004963DF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 wp14:anchorId="7FC9EFE8" wp14:editId="77948127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66720" cy="1828800"/>
                <wp:effectExtent l="19050" t="19050" r="24130" b="190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828800"/>
                          <a:chOff x="2540" y="0"/>
                          <a:chExt cx="2966720" cy="1828800"/>
                        </a:xfrm>
                      </wpg:grpSpPr>
                      <wpg:grpSp>
                        <wpg:cNvPr id="128" name="Group 128"/>
                        <wpg:cNvGrpSpPr/>
                        <wpg:grpSpPr>
                          <a:xfrm>
                            <a:off x="2540" y="0"/>
                            <a:ext cx="2966720" cy="1828800"/>
                            <a:chOff x="2540" y="0"/>
                            <a:chExt cx="2966720" cy="1828800"/>
                          </a:xfrm>
                        </wpg:grpSpPr>
                        <pic:pic xmlns:pic="http://schemas.openxmlformats.org/drawingml/2006/picture">
                          <pic:nvPicPr>
                            <pic:cNvPr id="129" name="Picture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" y="0"/>
                              <a:ext cx="296672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7CDE2A55" w14:textId="77777777" w:rsidR="00A06C2F" w:rsidRDefault="00A06C2F" w:rsidP="004963D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37" name="Oval 137"/>
                        <wps:cNvSpPr/>
                        <wps:spPr>
                          <a:xfrm>
                            <a:off x="1366258" y="941903"/>
                            <a:ext cx="520262" cy="52026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9EFE8" id="Group 95" o:spid="_x0000_s1081" style="position:absolute;left:0;text-align:left;margin-left:-255.75pt;margin-top:.05pt;width:233.6pt;height:2in;z-index:251683328;mso-width-relative:margin;mso-height-relative:margin" coordorigin="25" coordsize="29667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M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EASAAAAAEAAT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LQAAAEkAAAABwBmAGkAZwAgADIALQA2AAAAAQAAAAAAAAAAAAAAAAAAAAAAAAABAAAAAAAAAAAA&#10;AAEkAAAAtAAAAAAAAAAAAAAAAAAAAAABAAAAAAAAAAAAAAAAAAAAAAAAABAAAAABAAAAAAAAbnVs&#10;bAAAAAIAAAAGYm91bmRzT2JqYwAAAAEAAAAAAABSY3QxAAAABAAAAABUb3AgbG9uZwAAAAAAAAAA&#10;TGVmdGxvbmcAAAAAAAAAAEJ0b21sb25nAAAAtAAAAABSZ2h0bG9uZwAAAS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LQA&#10;AAAAUmdodGxvbmcAAAEk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dOgAAAAEAAACgAAAAYwAAAeAAALmgAAAdHg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Y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AtAEkAwERAAIRAQMR&#10;Af/dAAQAJ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">
                <v:group id="Group 128" o:spid="_x0000_s1082" style="position:absolute;left:25;width:29667;height:18288" coordorigin="25" coordsize="29667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Picture 129" o:spid="_x0000_s1083" type="#_x0000_t75" style="position:absolute;left:25;width:2966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/u/DAAAA3AAAAA8AAABkcnMvZG93bnJldi54bWxET0trwkAQvhf8D8sIvdWNFkWjq0hArJfW&#10;+sLjkB2TYHY2Zrcm/feuUOhtPr7nzBatKcWdaldYVtDvRSCIU6sLzhQc9qu3MQjnkTWWlknBLzlY&#10;zDsvM4y1bfib7jufiRDCLkYFufdVLKVLczLoerYiDtzF1gZ9gHUmdY1NCDelHETRSBosODTkWFGS&#10;U3rd/RgF5+F4lZyPo9PNfCXrpv/Jm+3yXanXbrucgvDU+n/xn/tDh/mDCTyfCR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3+78MAAADcAAAADwAAAAAAAAAAAAAAAACf&#10;AgAAZHJzL2Rvd25yZXYueG1sUEsFBgAAAAAEAAQA9wAAAI8DAAAAAA==&#10;" stroked="t" strokecolor="black [3213]">
                    <v:imagedata r:id="rId38" o:title=""/>
                    <v:path arrowok="t"/>
                  </v:shape>
                  <v:shape id="Text Box 99" o:spid="_x0000_s108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olMQA&#10;AADcAAAADwAAAGRycy9kb3ducmV2LnhtbESPQW/CMAyF75P4D5EncRvpQIKpIyCE2AQHDoP9AK9x&#10;04rGqZoAhV+PD0i72XrP732eL3vfqAt1sQ5s4H2UgSIugq3ZGfg9fr19gIoJ2WITmAzcKMJyMXiZ&#10;Y27DlX/ockhOSQjHHA1UKbW51rGoyGMchZZYtDJ0HpOsndO2w6uE+0aPs2yqPdYsDRW2tK6oOB3O&#10;3sD6XqLL/tr997SYuF2i2aYuZ8YMX/vVJ6hEffo3P6+3VvA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qJTEAAAA3AAAAA8AAAAAAAAAAAAAAAAAmAIAAGRycy9k&#10;b3ducmV2LnhtbFBLBQYAAAAABAAEAPUAAACJAwAAAAA=&#10;" stroked="f">
                    <v:textbox inset="0,0,0,0">
                      <w:txbxContent>
                        <w:p w14:paraId="7CDE2A55" w14:textId="77777777" w:rsidR="00A06C2F" w:rsidRDefault="00A06C2F" w:rsidP="004963DF">
                          <w:pPr>
                            <w:pStyle w:val="Fig"/>
                            <w:jc w:val="center"/>
                          </w:pPr>
                          <w:r>
                            <w:t>Fig. 2-6</w:t>
                          </w:r>
                        </w:p>
                      </w:txbxContent>
                    </v:textbox>
                  </v:shape>
                </v:group>
                <v:oval id="Oval 137" o:spid="_x0000_s1085" style="position:absolute;left:13662;top:9419;width:5203;height: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bCMEA&#10;AADcAAAADwAAAGRycy9kb3ducmV2LnhtbERPTWsCMRC9F/wPYQrearYqXbs1ihYED16qgtdhM7sJ&#10;bibLJnXXf28KBW/zeJ+zXA+uETfqgvWs4H2SgSAuvbZcKzifdm8LECEia2w8k4I7BVivRi9LLLTv&#10;+Ydux1iLFMKhQAUmxraQMpSGHIaJb4kTV/nOYUywq6XusE/hrpHTLPuQDi2nBoMtfRsqr8dfp2Bb&#10;ycra/Grmh1N/ycvt7LPasFLj12HzBSLSEJ/if/dep/mzHP6eS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RWwjBAAAA3AAAAA8AAAAAAAAAAAAAAAAAmAIAAGRycy9kb3du&#10;cmV2LnhtbFBLBQYAAAAABAAEAPUAAACGAwAAAAA=&#10;" filled="f" strokecolor="red" strokeweight="3pt"/>
                <w10:anchorlock/>
              </v:group>
            </w:pict>
          </mc:Fallback>
        </mc:AlternateContent>
      </w:r>
      <w:r w:rsidR="00C543CB">
        <w:t>Disengage the foot light connector from the panel (Fig. 2-</w:t>
      </w:r>
      <w:r w:rsidR="003273C8">
        <w:t>6</w:t>
      </w:r>
      <w:r w:rsidR="00C543CB">
        <w:t>).</w:t>
      </w:r>
    </w:p>
    <w:p w14:paraId="32084BC3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034F3583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10C48283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5DCF9D9A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00DE0EC4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61E9254E" w14:textId="77777777" w:rsidR="00C543CB" w:rsidRDefault="004963DF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1" layoutInCell="1" allowOverlap="1" wp14:anchorId="4E2406B5" wp14:editId="172BA4F7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508760"/>
                <wp:effectExtent l="19050" t="19050" r="19050" b="1524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08760"/>
                          <a:chOff x="0" y="0"/>
                          <a:chExt cx="2971800" cy="1506855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0" y="0"/>
                            <a:ext cx="2971800" cy="1506855"/>
                            <a:chOff x="0" y="-1"/>
                            <a:chExt cx="2972145" cy="1508760"/>
                          </a:xfrm>
                        </wpg:grpSpPr>
                        <wpg:grpSp>
                          <wpg:cNvPr id="140" name="Group 140"/>
                          <wpg:cNvGrpSpPr/>
                          <wpg:grpSpPr>
                            <a:xfrm>
                              <a:off x="0" y="-1"/>
                              <a:ext cx="2972145" cy="1508760"/>
                              <a:chOff x="0" y="-1"/>
                              <a:chExt cx="2972145" cy="150876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Picture 144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-1"/>
                                <a:ext cx="2972145" cy="1508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4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31641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2767C2BA" w14:textId="77777777" w:rsidR="00A06C2F" w:rsidRDefault="00A06C2F" w:rsidP="004963D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46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40" y="7620"/>
                                <a:ext cx="1003300" cy="254635"/>
                                <a:chOff x="3447" y="2077"/>
                                <a:chExt cx="1580" cy="401"/>
                              </a:xfrm>
                            </wpg:grpSpPr>
                            <wps:wsp>
                              <wps:cNvPr id="14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9" y="2077"/>
                                  <a:ext cx="1158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B432982" w14:textId="77777777" w:rsidR="00A06C2F" w:rsidRDefault="00A06C2F" w:rsidP="004963D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Panel pry tool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7" y="2088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51" name="Oval 151"/>
                          <wps:cNvSpPr/>
                          <wps:spPr>
                            <a:xfrm>
                              <a:off x="1632575" y="315835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780200" y="157853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5" name="Oval 155"/>
                        <wps:cNvSpPr/>
                        <wps:spPr>
                          <a:xfrm>
                            <a:off x="2349063" y="480848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406B5" id="Group 156" o:spid="_x0000_s1086" style="position:absolute;left:0;text-align:left;margin-left:-255.7pt;margin-top:0;width:234pt;height:118.8pt;z-index:251685376;mso-height-relative:margin" coordsize="29718,150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OEJJTQPtAAAAAAAQAEgAAAABAAEASAAAAAEAAT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UAAAAAUmdodGxvbmcAAAE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cVQAAAAEAAACgAAAAUQAAAeAA&#10;AJfgAAAcO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U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IUBBgMBEQAC&#10;EQEDEQH/3QAEAC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">
                <v:group id="Group 139" o:spid="_x0000_s1087" style="position:absolute;width:29718;height:15068" coordorigin="" coordsize="29721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group id="Group 140" o:spid="_x0000_s1088" style="position:absolute;width:29721;height:15087" coordorigin="" coordsize="29721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shape id="Picture 144" o:spid="_x0000_s1089" type="#_x0000_t75" style="position:absolute;width:29721;height:150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gxHBAAAA3AAAAA8AAABkcnMvZG93bnJldi54bWxET82KwjAQvgu+Q5gFb5q6q6LVKO6CKIoH&#10;tQ8wNGNbtpmUJGp9e7Ow4G0+vt9ZrFpTizs5X1lWMBwkIIhzqysuFGSXTX8KwgdkjbVlUvAkD6tl&#10;t7PAVNsHn+h+DoWIIexTVFCG0KRS+rwkg35gG+LIXa0zGCJ0hdQOHzHc1PIzSSbSYMWxocSGfkrK&#10;f883o+B42zbZWB6/ZsPDxWZ7fZh9a6dU76Ndz0EEasNb/O/e6Th/NIK/Z+IF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CgxHBAAAA3AAAAA8AAAAAAAAAAAAAAAAAnwIA&#10;AGRycy9kb3ducmV2LnhtbFBLBQYAAAAABAAEAPcAAACNAwAAAAA=&#10;" stroked="t" strokecolor="black [3213]">
                      <v:imagedata r:id="rId40" o:title=""/>
                      <v:path arrowok="t"/>
                    </v:shape>
                    <v:shape id="Text Box 99" o:spid="_x0000_s1090" type="#_x0000_t202" style="position:absolute;left:78;top:13164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4ccIA&#10;AADcAAAADwAAAGRycy9kb3ducmV2LnhtbERPS27CMBDdV+IO1iB1VxwoBRQwCCGK6IIFnwMM8cSJ&#10;iMdRbCDl9BipUnfz9L4zW7S2EjdqfOlYQb+XgCDOnC7ZKDgdvz8mIHxA1lg5JgW/5GEx77zNMNXu&#10;znu6HYIRMYR9igqKEOpUSp8VZNH3XE0cudw1FkOEjZG6wXsMt5UcJMlIWiw5NhRY06qg7HK4WgWr&#10;R44mOde7zSj7ND+BxusyHyv13m2XUxCB2vAv/nNvdZw//ILX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nhxwgAAANwAAAAPAAAAAAAAAAAAAAAAAJgCAABkcnMvZG93&#10;bnJldi54bWxQSwUGAAAAAAQABAD1AAAAhwMAAAAA&#10;" stroked="f">
                      <v:textbox inset="0,0,0,0">
                        <w:txbxContent>
                          <w:p w14:paraId="2767C2BA" w14:textId="77777777" w:rsidR="00A06C2F" w:rsidRDefault="00A06C2F" w:rsidP="004963DF">
                            <w:pPr>
                              <w:pStyle w:val="Fig"/>
                              <w:jc w:val="center"/>
                            </w:pPr>
                            <w:r>
                              <w:t>Fig. 2-7</w:t>
                            </w:r>
                          </w:p>
                        </w:txbxContent>
                      </v:textbox>
                    </v:shape>
                    <v:group id="Group 109" o:spid="_x0000_s1091" style="position:absolute;left:152;top:76;width:10033;height:2546" coordorigin="3447,2077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rect id="Rectangle 110" o:spid="_x0000_s1092" style="position:absolute;left:3869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AGMMA&#10;AADcAAAADwAAAGRycy9kb3ducmV2LnhtbERPTWvCQBC9C/6HZYTedGPaxpC6igqFHpvopbchO01S&#10;s7MhuyZpf323UPA2j/c52/1kWjFQ7xrLCtarCARxaXXDlYLL+XWZgnAeWWNrmRR8k4P9bj7bYqbt&#10;yDkNha9ECGGXoYLa+y6T0pU1GXQr2xEH7tP2Bn2AfSV1j2MIN62MoyiRBhsODTV2dKqpvBY3o+Ad&#10;j3n7mJ4Pz2m1iT+S9Zee8h+lHhbT4QWEp8nfxf/uNx3mP23g75lw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zAGMMAAADcAAAADwAAAAAAAAAAAAAAAACYAgAAZHJzL2Rv&#10;d25yZXYueG1sUEsFBgAAAAAEAAQA9QAAAIgDAAAAAA==&#10;" stroked="f">
                        <v:textbox style="mso-fit-shape-to-text:t" inset="0,0,0,0">
                          <w:txbxContent>
                            <w:p w14:paraId="4B432982" w14:textId="77777777" w:rsidR="00A06C2F" w:rsidRDefault="00A06C2F" w:rsidP="004963D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Panel pry tool</w:t>
                              </w:r>
                            </w:p>
                          </w:txbxContent>
                        </v:textbox>
                      </v:rect>
                      <v:shape id="Picture 111" o:spid="_x0000_s109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h5HEAAAA3AAAAA8AAABkcnMvZG93bnJldi54bWxEj0FLw0AQhe+C/2EZwZvdVJtSYrdFhEAp&#10;iJjqfZodk9jsbNjdpum/dw6Ctxnem/e+WW8n16uRQuw8G5jPMlDEtbcdNwY+D+XDClRMyBZ7z2Tg&#10;ShG2m9ubNRbWX/iDxio1SkI4FmigTWkotI51Sw7jzA/Eon374DDJGhptA14k3PX6McuW2mHH0tDi&#10;QK8t1afq7AyMpyM9vc/zPJT7xU+d66+3RKUx93fTyzOoRFP6N/9d76zgL4RW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Lh5HEAAAA3AAAAA8AAAAAAAAAAAAAAAAA&#10;nwIAAGRycy9kb3ducmV2LnhtbFBLBQYAAAAABAAEAPcAAACQAwAAAAA=&#10;">
                        <v:imagedata r:id="rId23" o:title="tool"/>
                      </v:shape>
                    </v:group>
                  </v:group>
                  <v:oval id="Oval 151" o:spid="_x0000_s1094" style="position:absolute;left:16325;top:3158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DR8IA&#10;AADcAAAADwAAAGRycy9kb3ducmV2LnhtbERPS2sCMRC+F/wPYQRvNattfaxGUaHQQy8+wOuwmd0E&#10;N5Nlk7rbf98UBG/z8T1nve1dLe7UButZwWScgSAuvLZcKbicP18XIEJE1lh7JgW/FGC7GbysMde+&#10;4yPdT7ESKYRDjgpMjE0uZSgMOQxj3xAnrvStw5hgW0ndYpfCXS2nWTaTDi2nBoMNHQwVt9OPU7Av&#10;ZWnt/Gbev8/ddV7s35bljpUaDfvdCkSkPj7FD/eXTvM/JvD/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4NHwgAAANwAAAAPAAAAAAAAAAAAAAAAAJgCAABkcnMvZG93&#10;bnJldi54bWxQSwUGAAAAAAQABAD1AAAAhwMAAAAA&#10;" filled="f" strokecolor="red" strokeweight="3pt"/>
                  <v:oval id="Oval 152" o:spid="_x0000_s1095" style="position:absolute;left:7802;top:1578;width:2840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dMMIA&#10;AADcAAAADwAAAGRycy9kb3ducmV2LnhtbERPTWsCMRC9F/wPYQRvNau2VVejqFDooZeq4HXYzG6C&#10;m8myie76702h0Ns83uest72rxZ3aYD0rmIwzEMSF15YrBefT5+sCRIjIGmvPpOBBAbabwcsac+07&#10;/qH7MVYihXDIUYGJscmlDIUhh2HsG+LElb51GBNsK6lb7FK4q+U0yz6kQ8upwWBDB0PF9XhzCval&#10;LK2dX83b96m7zIv9bFnuWKnRsN+tQETq47/4z/2l0/z3Kfw+k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R0wwgAAANwAAAAPAAAAAAAAAAAAAAAAAJgCAABkcnMvZG93&#10;bnJldi54bWxQSwUGAAAAAAQABAD1AAAAhwMAAAAA&#10;" filled="f" strokecolor="red" strokeweight="3pt"/>
                </v:group>
                <v:oval id="Oval 155" o:spid="_x0000_s1096" style="position:absolute;left:23490;top:4808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FRMIA&#10;AADcAAAADwAAAGRycy9kb3ducmV2LnhtbERPTWsCMRC9C/0PYQq9aVZbq65G0YLgwUu10Ouwmd0E&#10;N5NlE93tvzcFwds83uesNr2rxY3aYD0rGI8yEMSF15YrBT/n/XAOIkRkjbVnUvBHATbrl8EKc+07&#10;/qbbKVYihXDIUYGJscmlDIUhh2HkG+LElb51GBNsK6lb7FK4q+Ukyz6lQ8upwWBDX4aKy+nqFOxK&#10;WVo7u5iP47n7nRW790W5ZaXeXvvtEkSkPj7FD/dBp/nTKfw/k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IVEwgAAANwAAAAPAAAAAAAAAAAAAAAAAJgCAABkcnMvZG93&#10;bnJldi54bWxQSwUGAAAAAAQABAD1AAAAhwMAAAAA&#10;" filled="f" strokecolor="red" strokeweight="3pt"/>
                <w10:anchorlock/>
              </v:group>
            </w:pict>
          </mc:Fallback>
        </mc:AlternateContent>
      </w:r>
      <w:r w:rsidR="00C543CB">
        <w:t>Release the three clips and lower the passenger side under dash panel (Fig. 2-7).</w:t>
      </w:r>
    </w:p>
    <w:p w14:paraId="484912B4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365F61E0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043AAA17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599BF46B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4EFC9253" w14:textId="77777777" w:rsidR="003968A0" w:rsidRDefault="00255037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1" layoutInCell="1" allowOverlap="1" wp14:anchorId="55C89EAC" wp14:editId="00644B83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62275" cy="1823085"/>
                <wp:effectExtent l="19050" t="19050" r="28575" b="2476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823085"/>
                          <a:chOff x="2540" y="2814"/>
                          <a:chExt cx="2966720" cy="1823172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2540" y="2814"/>
                            <a:ext cx="2966720" cy="1823172"/>
                            <a:chOff x="2540" y="2814"/>
                            <a:chExt cx="2966720" cy="1823172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" y="2814"/>
                              <a:ext cx="2966720" cy="182317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076F2436" w14:textId="77777777" w:rsidR="00A06C2F" w:rsidRDefault="00A06C2F" w:rsidP="0025503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61" name="Oval 161"/>
                        <wps:cNvSpPr/>
                        <wps:spPr>
                          <a:xfrm>
                            <a:off x="1287322" y="405875"/>
                            <a:ext cx="520262" cy="52026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89EAC" id="Group 157" o:spid="_x0000_s1097" style="position:absolute;left:0;text-align:left;margin-left:-255.75pt;margin-top:-.1pt;width:233.25pt;height:143.55pt;z-index:251687424;mso-width-relative:margin;mso-height-relative:margin" coordorigin="25,28" coordsize="29667,182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DhCSU0D7QAA&#10;AAAAEABIAAAAAQABAEgAAAABAAE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DIAAABRQAAAAcAZgBpAGcAIAAyAC0AOAAAAAEAAAAAAAAAAAAAAAAAAAAAAAAAAQAAAAAAAAAA&#10;AAABRQAAAMgAAAAAAAAAAAAAAAAAAAAAAQAAAAAAAAAAAAAAAAAAAAAAAAAQAAAAAQAAAAAAAG51&#10;bGwAAAACAAAABmJvdW5kc09iamMAAAABAAAAAAAAUmN0MQAAAAQAAAAAVG9wIGxvbmcAAAAAAAAA&#10;AExlZnRsb25nAAAAAAAAAABCdG9tbG9uZwAAAMgAAAAAUmdodGxvbmcAAAFF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I&#10;AAAAAFJnaHRsb25nAAABR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M4QklNBAwAAAAAIc8AAAABAAAAoAAAAGIAAAHgAAC3wAAAIbMAG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DIAUUDAREAAhEBAxEB/90ABAAp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">
                <v:group id="Group 158" o:spid="_x0000_s1098" style="position:absolute;left:25;top:28;width:29667;height:18231" coordorigin="25,28" coordsize="29667,18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Picture 159" o:spid="_x0000_s1099" type="#_x0000_t75" style="position:absolute;left:25;top:28;width:29667;height:18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gh/CAAAA3AAAAA8AAABkcnMvZG93bnJldi54bWxET0trAjEQvhf6H8IUeqtZBa1djSKCICJC&#10;Vw89Dptxd3EzWZLso/31jSB4m4/vOcv1YGrRkfOVZQXjUQKCOLe64kLB5bz7mIPwAVljbZkU/JKH&#10;9er1ZYmptj1/U5eFQsQQ9ikqKENoUil9XpJBP7INceSu1hkMEbpCaod9DDe1nCTJTBqsODaU2NC2&#10;pPyWtUZB6Pq/7HCSP4di07bjae6u+vip1PvbsFmACDSEp/jh3us4f/oF92fiB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YIfwgAAANwAAAAPAAAAAAAAAAAAAAAAAJ8C&#10;AABkcnMvZG93bnJldi54bWxQSwUGAAAAAAQABAD3AAAAjgMAAAAA&#10;" stroked="t" strokecolor="black [3213]">
                    <v:imagedata r:id="rId42" o:title=""/>
                    <v:path arrowok="t"/>
                  </v:shape>
                  <v:shape id="Text Box 99" o:spid="_x0000_s1100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HicQA&#10;AADcAAAADwAAAGRycy9kb3ducmV2LnhtbESPQW/CMAyF75P4D5GRdhvpmFRQIaAJsWkcOAD7AV7j&#10;phWNUzUZdPv1+IDEzdZ7fu/zcj34Vl2oj01gA6+TDBRxGWzDzsD36eNlDiomZIttYDLwRxHWq9HT&#10;EgsbrnygyzE5JSEcCzRQp9QVWseyJo9xEjpi0arQe0yy9k7bHq8S7ls9zbJce2xYGmrsaFNTeT7+&#10;egOb/wpd9tPtP/Pyze0SzbZNNTPmeTy8L0AlGtLDfL/+soKfC748Ix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h4nEAAAA3AAAAA8AAAAAAAAAAAAAAAAAmAIAAGRycy9k&#10;b3ducmV2LnhtbFBLBQYAAAAABAAEAPUAAACJAwAAAAA=&#10;" stroked="f">
                    <v:textbox inset="0,0,0,0">
                      <w:txbxContent>
                        <w:p w14:paraId="076F2436" w14:textId="77777777" w:rsidR="00A06C2F" w:rsidRDefault="00A06C2F" w:rsidP="00255037">
                          <w:pPr>
                            <w:pStyle w:val="Fig"/>
                            <w:jc w:val="center"/>
                          </w:pPr>
                          <w:r>
                            <w:t>Fig. 2-8</w:t>
                          </w:r>
                        </w:p>
                      </w:txbxContent>
                    </v:textbox>
                  </v:shape>
                </v:group>
                <v:oval id="Oval 161" o:spid="_x0000_s1101" style="position:absolute;left:12873;top:4058;width:5202;height:5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J+sIA&#10;AADcAAAADwAAAGRycy9kb3ducmV2LnhtbERPyWrDMBC9F/oPYgq5NXKaksWNHJJAoIde6hR6Hayx&#10;JWyNjKXEzt9XhUJv83jr7PaT68SNhmA9K1jMMxDEldeWGwVfl/PzBkSIyBo7z6TgTgH2xePDDnPt&#10;R/6kWxkbkUI45KjAxNjnUobKkMMw9z1x4mo/OIwJDo3UA44p3HXyJctW0qHl1GCwp5Ohqi2vTsGx&#10;lrW169a8flzG73V1XG7rAys1e5oObyAiTfFf/Od+12n+agG/z6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0n6wgAAANwAAAAPAAAAAAAAAAAAAAAAAJgCAABkcnMvZG93&#10;bnJldi54bWxQSwUGAAAAAAQABAD1AAAAhwMAAAAA&#10;" filled="f" strokecolor="red" strokeweight="3pt"/>
                <w10:anchorlock/>
              </v:group>
            </w:pict>
          </mc:Fallback>
        </mc:AlternateContent>
      </w:r>
      <w:r w:rsidR="00C543CB">
        <w:t>Disengage the foot light connector from the panel (Fig. 2-8)</w:t>
      </w:r>
      <w:r w:rsidR="003968A0">
        <w:t>.</w:t>
      </w:r>
    </w:p>
    <w:p w14:paraId="4A8651BE" w14:textId="77777777" w:rsidR="00C543CB" w:rsidRDefault="00C543CB" w:rsidP="00255037">
      <w:pPr>
        <w:pStyle w:val="ProcLevel2"/>
        <w:numPr>
          <w:ilvl w:val="0"/>
          <w:numId w:val="0"/>
        </w:numPr>
        <w:ind w:left="360"/>
      </w:pPr>
    </w:p>
    <w:p w14:paraId="1DFACCD4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39909C96" w14:textId="77777777" w:rsidR="00926DE9" w:rsidRDefault="00926DE9" w:rsidP="00255037">
      <w:pPr>
        <w:pStyle w:val="ProcLevel2"/>
        <w:numPr>
          <w:ilvl w:val="0"/>
          <w:numId w:val="0"/>
        </w:numPr>
        <w:ind w:left="360"/>
      </w:pPr>
    </w:p>
    <w:p w14:paraId="7BD3E97A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0BB0D600" w14:textId="77777777" w:rsidR="00C543CB" w:rsidRDefault="00C543CB" w:rsidP="00C543CB">
      <w:pPr>
        <w:pStyle w:val="Heading5"/>
      </w:pPr>
      <w:r>
        <w:t>Install the Driver Side Door Sill.</w:t>
      </w:r>
    </w:p>
    <w:p w14:paraId="1A0E680A" w14:textId="50070033" w:rsidR="007E50E1" w:rsidRDefault="007E50E1" w:rsidP="007E50E1">
      <w:pPr>
        <w:pStyle w:val="ProcLevel2"/>
      </w:pPr>
      <w:r>
        <w:t>Clean the door rocker area with VDC approved cleaner.</w:t>
      </w:r>
    </w:p>
    <w:p w14:paraId="35B9F74A" w14:textId="0BC948A9" w:rsidR="001A268E" w:rsidRDefault="00F0231D" w:rsidP="007E50E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0" locked="1" layoutInCell="1" allowOverlap="1" wp14:anchorId="43F526C7" wp14:editId="22B18169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1826260"/>
                <wp:effectExtent l="19050" t="19050" r="19050" b="215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260"/>
                          <a:chOff x="-1" y="0"/>
                          <a:chExt cx="2971800" cy="1822628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-1" y="0"/>
                            <a:ext cx="2971800" cy="1822628"/>
                            <a:chOff x="2404" y="0"/>
                            <a:chExt cx="2969341" cy="1823552"/>
                          </a:xfrm>
                        </wpg:grpSpPr>
                        <pic:pic xmlns:pic="http://schemas.openxmlformats.org/drawingml/2006/picture">
                          <pic:nvPicPr>
                            <pic:cNvPr id="163" name="Picture 16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4" y="0"/>
                              <a:ext cx="2969341" cy="182355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145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5BDB6BF4" w14:textId="77777777" w:rsidR="00F0231D" w:rsidRDefault="00F0231D" w:rsidP="00F0231D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7627" y="20617"/>
                            <a:ext cx="1041146" cy="66847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526C7" id="Group 30" o:spid="_x0000_s1102" style="position:absolute;left:0;text-align:left;margin-left:-255.75pt;margin-top:-.2pt;width:234pt;height:143.8pt;z-index:251834880;mso-width-relative:margin;mso-height-relative:margin" coordorigin="" coordsize="29718,182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Y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QAAAAAAAAAAAAp2ZWN0b3JEYXRhYm9vbAEAAAAAUGdQc2VudW0AAAAA&#10;UGdQcwAAAABQZ1BDAAAAAExlZnRVbnRGI1JsdAAAAAAAAAAAAAAAAFRvcCBVbnRGI1JsdAAAAAAA&#10;AAAAAAAAAFNjbCBVbnRGI1ByY0BZAAAAAAAAOEJJTQPtAAAAAAAQAMgAAAABAAEAyAAAAAEAAT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lgAAAPQAAAABwBmAGkAZwAgADMA&#10;LQAxAAAAAQAAAAAAAAAAAAAAAAAAAAAAAAABAAAAAAAAAAAAAAPQAAACWAAAAAAAAAAAAAAAAAAA&#10;AAABAAAAAAAAAAAAAAAAAAAAAAAAABAAAAABAAAAAAAAbnVsbAAAAAIAAAAGYm91bmRzT2JqYwAA&#10;AAEAAAAAAABSY3QxAAAABAAAAABUb3AgbG9uZwAAAAAAAAAATGVmdGxvbmcAAAAAAAAAAEJ0b21s&#10;b25nAAACWAAAAABSZ2h0bG9uZwAAA9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gAAAAAUmdodGxvbmcAAAP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gqQAA&#10;AAEAAACgAAAAYgAAAeAAALfAAAAgjQ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kA&#10;AAAAAAAAAAAKdmVjdG9yRGF0YWJvb2wBAAAAAFBnUHNlbnVtAAAAAFBnUHMAAAAAUGdQQwAAAABM&#10;ZWZ0VW50RiNSbHQAAAAAAAAAAAAAAABUb3AgVW50RiNSbHQAAAAAAAAAAAAAAABTY2wgVW50RiNQ&#10;cmNAWQAAAAAAADhCSU0D7QAAAAAAEADIAAAAAQABAMgAAAABAAE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R0AAAAAUmdodGxvbmcAAAG7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jPQAAAAEAAACgAAAAZwAAAeAA&#10;AMEgAAAjI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Z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">
                <v:group id="Group 162" o:spid="_x0000_s1103" style="position:absolute;width:29717;height:18226" coordorigin="24" coordsize="29693,1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Picture 163" o:spid="_x0000_s1104" type="#_x0000_t75" style="position:absolute;left:24;width:29693;height:182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QAu/AAAA3AAAAA8AAABkcnMvZG93bnJldi54bWxEj80KwjAQhO+C7xBW8KapCiLVKKIIghd/&#10;6n1p1qbYbEoTtb69EQRvu8zsfLOLVWsr8aTGl44VjIYJCOLc6ZILBdllN5iB8AFZY+WYFLzJw2rZ&#10;7Sww1e7FJ3qeQyFiCPsUFZgQ6lRKnxuy6IeuJo7azTUWQ1ybQuoGXzHcVnKcJFNpseRIMFjTxlB+&#10;Pz+sgjDxyW28P24j4XBtTVbuquytVL/XrucgArXhb/5d73WsP53A95k4gV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m0ALvwAAANwAAAAPAAAAAAAAAAAAAAAAAJ8CAABk&#10;cnMvZG93bnJldi54bWxQSwUGAAAAAAQABAD3AAAAiwMAAAAA&#10;" stroked="t" strokecolor="black [3213]">
                    <v:imagedata r:id="rId45" o:title=""/>
                    <v:path arrowok="t"/>
                  </v:shape>
                  <v:shape id="Text Box 99" o:spid="_x0000_s1105" type="#_x0000_t202" style="position:absolute;left:78;top:16314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BisIA&#10;AADcAAAADwAAAGRycy9kb3ducmV2LnhtbERPzWrCQBC+F3yHZQre6qa1REndBJEq9uCh6gOM2ckm&#10;NDsbsqtGn75bEHqbj+93FsVgW3Gh3jeOFbxOEhDEpdMNGwXHw/plDsIHZI2tY1JwIw9FPnpaYKbd&#10;lb/psg9GxBD2GSqoQ+gyKX1Zk0U/cR1x5CrXWwwR9kbqHq8x3LbyLUlSabHh2FBjR6uayp/92SpY&#10;3Ss0yanbbdJyar4CzT6baqbU+HlYfoAINIR/8cO91XF++g5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4GKwgAAANwAAAAPAAAAAAAAAAAAAAAAAJgCAABkcnMvZG93&#10;bnJldi54bWxQSwUGAAAAAAQABAD1AAAAhwMAAAAA&#10;" stroked="f">
                    <v:textbox inset="0,0,0,0">
                      <w:txbxContent>
                        <w:p w14:paraId="5BDB6BF4" w14:textId="77777777" w:rsidR="00F0231D" w:rsidRDefault="00F0231D" w:rsidP="00F0231D">
                          <w:pPr>
                            <w:pStyle w:val="Fig"/>
                            <w:jc w:val="center"/>
                          </w:pPr>
                          <w:r>
                            <w:t>Fig. 3-1</w:t>
                          </w:r>
                        </w:p>
                      </w:txbxContent>
                    </v:textbox>
                  </v:shape>
                </v:group>
                <v:shape id="Picture 29" o:spid="_x0000_s1106" type="#_x0000_t75" style="position:absolute;left:19076;top:206;width:10411;height:66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dAjDAAAA2wAAAA8AAABkcnMvZG93bnJldi54bWxEj9FqwkAURN8F/2G5Qt90oxKpqauIYJQK&#10;hdp+wCV7TYK7d0N2jenfuwXBx2FmzjCrTW+N6Kj1tWMF00kCgrhwuuZSwe/PfvwOwgdkjcYxKfgj&#10;D5v1cLDCTLs7f1N3DqWIEPYZKqhCaDIpfVGRRT9xDXH0Lq61GKJsS6lbvEe4NXKWJAtpsea4UGFD&#10;u4qK6/lmFaR1dzr0+edhnpZLl1qbmy+TK/U26rcfIAL14RV+to9awWwJ/1/i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p0CMMAAADbAAAADwAAAAAAAAAAAAAAAACf&#10;AgAAZHJzL2Rvd25yZXYueG1sUEsFBgAAAAAEAAQA9wAAAI8DAAAAAA==&#10;" stroked="t" strokecolor="red" strokeweight="2pt">
                  <v:imagedata r:id="rId46" o:title=""/>
                  <v:path arrowok="t"/>
                </v:shape>
                <w10:anchorlock/>
              </v:group>
            </w:pict>
          </mc:Fallback>
        </mc:AlternateContent>
      </w:r>
      <w:r w:rsidR="00D56AB8">
        <w:t xml:space="preserve">Locate the rear OE harness clip.  Measure </w:t>
      </w:r>
      <w:r w:rsidR="00D56AB8">
        <w:br/>
        <w:t>1-1/4” (32 mm) from the clip towards the rear of the vehicle.  Mark thi</w:t>
      </w:r>
      <w:r>
        <w:t>s location with a piece of tape</w:t>
      </w:r>
      <w:r w:rsidR="00B24C9F">
        <w:t xml:space="preserve"> (Fig. 3-1).</w:t>
      </w:r>
    </w:p>
    <w:p w14:paraId="411B496F" w14:textId="40DFE5F8" w:rsidR="00CA58B6" w:rsidRDefault="00CA58B6" w:rsidP="007E50E1">
      <w:pPr>
        <w:spacing w:after="120" w:line="300" w:lineRule="auto"/>
      </w:pPr>
      <w:r>
        <w:br w:type="page"/>
      </w:r>
    </w:p>
    <w:p w14:paraId="4EDD08CE" w14:textId="042813F5" w:rsidR="00CA58B6" w:rsidRDefault="00CA58B6" w:rsidP="007E50E1">
      <w:pPr>
        <w:pStyle w:val="ProcLevel2"/>
        <w:numPr>
          <w:ilvl w:val="0"/>
          <w:numId w:val="0"/>
        </w:numPr>
        <w:ind w:left="360"/>
      </w:pPr>
    </w:p>
    <w:p w14:paraId="10A7ACBE" w14:textId="33316EB3" w:rsidR="007E50E1" w:rsidRDefault="007E50E1" w:rsidP="007E50E1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771392" behindDoc="0" locked="1" layoutInCell="1" allowOverlap="1" wp14:anchorId="10424F97" wp14:editId="0EBE620E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41" name="Picture 14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8E">
        <w:rPr>
          <w:caps/>
        </w:rPr>
        <w:t>Note:</w:t>
      </w:r>
      <w:r>
        <w:t xml:space="preserve"> </w:t>
      </w:r>
      <w:r w:rsidRPr="007E50E1">
        <w:rPr>
          <w:b w:val="0"/>
        </w:rPr>
        <w:t>The work area, door sills and vehicle door surface temperature must be at least 60°F (16°C).</w:t>
      </w:r>
    </w:p>
    <w:p w14:paraId="0B9AA9B4" w14:textId="2BC042C5" w:rsidR="001A268E" w:rsidRDefault="00490C78" w:rsidP="007E50E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1" layoutInCell="1" allowOverlap="1" wp14:anchorId="09CE5C7B" wp14:editId="38C46AD5">
                <wp:simplePos x="0" y="0"/>
                <wp:positionH relativeFrom="column">
                  <wp:posOffset>-3248025</wp:posOffset>
                </wp:positionH>
                <wp:positionV relativeFrom="paragraph">
                  <wp:posOffset>-7620</wp:posOffset>
                </wp:positionV>
                <wp:extent cx="2971800" cy="1572260"/>
                <wp:effectExtent l="19050" t="19050" r="19050" b="2794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72260"/>
                          <a:chOff x="0" y="0"/>
                          <a:chExt cx="2971800" cy="1570355"/>
                        </a:xfrm>
                      </wpg:grpSpPr>
                      <wpg:grpSp>
                        <wpg:cNvPr id="165" name="Group 165"/>
                        <wpg:cNvGrpSpPr/>
                        <wpg:grpSpPr>
                          <a:xfrm>
                            <a:off x="0" y="0"/>
                            <a:ext cx="2971800" cy="1570355"/>
                            <a:chOff x="49991" y="-580710"/>
                            <a:chExt cx="2969341" cy="1570647"/>
                          </a:xfrm>
                        </wpg:grpSpPr>
                        <pic:pic xmlns:pic="http://schemas.openxmlformats.org/drawingml/2006/picture">
                          <pic:nvPicPr>
                            <pic:cNvPr id="166" name="Picture 16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91" y="-580710"/>
                              <a:ext cx="2969341" cy="157064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67" y="79494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109263C4" w14:textId="77777777" w:rsidR="00490C78" w:rsidRDefault="00490C78" w:rsidP="00490C7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70" name="Text Box 270"/>
                        <wps:cNvSpPr txBox="1"/>
                        <wps:spPr>
                          <a:xfrm>
                            <a:off x="1332186" y="275836"/>
                            <a:ext cx="91440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A0DCC" w14:textId="77777777" w:rsidR="00490C78" w:rsidRPr="00490C78" w:rsidRDefault="00490C78" w:rsidP="00490C7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0C78">
                                <w:rPr>
                                  <w:sz w:val="18"/>
                                  <w:szCs w:val="18"/>
                                </w:rPr>
                                <w:t xml:space="preserve">Door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490C78">
                                <w:rPr>
                                  <w:sz w:val="18"/>
                                  <w:szCs w:val="18"/>
                                </w:rPr>
                                <w:t xml:space="preserve">ill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490C78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1" name="Straight Arrow Connector 271"/>
                        <wps:cNvCnPr>
                          <a:stCxn id="270" idx="1"/>
                        </wps:cNvCnPr>
                        <wps:spPr>
                          <a:xfrm flipH="1">
                            <a:off x="1040524" y="341559"/>
                            <a:ext cx="291662" cy="3273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E5C7B" id="Group 248" o:spid="_x0000_s1107" style="position:absolute;left:0;text-align:left;margin-left:-255.75pt;margin-top:-.6pt;width:234pt;height:123.8pt;z-index:251836928;mso-height-relative:margin" coordsize="29718,15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BAEgA&#10;AAABAAE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kAAAAGAAAAAAAAAAAAAACLAAABBwAAAAoAVQBu&#10;AHQAaQB0AGwAZQBkAC0AMQAAAAEAAAAAAAAAAAAAAAAAAAAAAAAAAQAAAAAAAAAAAAABBwAAAIsA&#10;AAAAAAAAAAAAAAAAAAAAAQAAAAAAAAAAAAAAAAAAAAAAAAAQAAAAAQAAAAAAAG51bGwAAAACAAAA&#10;BmJvdW5kc09iamMAAAABAAAAAAAAUmN0MQAAAAQAAAAAVG9wIGxvbmcAAAAAAAAAAExlZnRsb25n&#10;AAAAAAAAAABCdG9tbG9uZwAAAIsAAAAAUmdodGxvbmcAAAE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LAAAAAFJnaHRs&#10;b25nAAABB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FuAAAAABAAAAoAAAAFUAAAHgAACfYAAAFsQ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CAgICAgICAwICAgMEAwICAwQFBAQEBAQFBgUF&#10;BQUFBQYGBwcIBwcGCQkKCgkJDAwMDAwMDAwMDAwMDAwMAQMDAwUEBQkGBgkNCgkKDQ8ODg4ODw8M&#10;DAwMDA8PDAwMDAwMDwwMDAwMDAwMDAwMDAwMDAwMDAwMDAwMDAwMDAz/wAARCACLAQcDAREAAhEB&#10;AxEB/90ABAAh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">
                <v:group id="Group 165" o:spid="_x0000_s1108" style="position:absolute;width:29718;height:15703" coordorigin="499,-5807" coordsize="29693,15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Picture 166" o:spid="_x0000_s1109" type="#_x0000_t75" style="position:absolute;left:499;top:-5807;width:29694;height:157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hc+HCAAAA3AAAAA8AAABkcnMvZG93bnJldi54bWxET01rwkAQvQv9D8sUetONPaSSuoqWCsVb&#10;oyjehuyYhGZnQ3Yao7/eLRS8zeN9znw5uEb11IXas4HpJAFFXHhbc2lgv9uMZ6CCIFtsPJOBKwVY&#10;Lp5Gc8ysv/A39bmUKoZwyNBAJdJmWoeiIodh4lviyJ1951Ai7EptO7zEcNfo1yRJtcOaY0OFLX1U&#10;VPzkv85Af3xbb7YHSa/5Hk9y3N2m58+bMS/Pw+odlNAgD/G/+8vG+WkKf8/EC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XPhwgAAANwAAAAPAAAAAAAAAAAAAAAAAJ8C&#10;AABkcnMvZG93bnJldi54bWxQSwUGAAAAAAQABAD3AAAAjgMAAAAA&#10;" stroked="t" strokecolor="black [3213]">
                    <v:imagedata r:id="rId49" o:title=""/>
                    <v:path arrowok="t"/>
                  </v:shape>
                  <v:shape id="Text Box 99" o:spid="_x0000_s1110" type="#_x0000_t202" style="position:absolute;left:578;top:7949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f/cEA&#10;AADcAAAADwAAAGRycy9kb3ducmV2LnhtbERPzYrCMBC+L/gOYQRva6pCK9UoIiruYQ+rPsDYTNNi&#10;MylN1LpPv1lY2Nt8fL+zXPe2EQ/qfO1YwWScgCAunK7ZKLic9+9zED4ga2wck4IXeVivBm9LzLV7&#10;8hc9TsGIGMI+RwVVCG0upS8qsujHriWOXOk6iyHCzkjd4TOG20ZOkySVFmuODRW2tK2ouJ3uVsH2&#10;u0STXNvPQ1rMzEegbFeXmVKjYb9ZgAjUh3/xn/uo4/w0g99n4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NH/3BAAAA3AAAAA8AAAAAAAAAAAAAAAAAmAIAAGRycy9kb3du&#10;cmV2LnhtbFBLBQYAAAAABAAEAPUAAACGAwAAAAA=&#10;" stroked="f">
                    <v:textbox inset="0,0,0,0">
                      <w:txbxContent>
                        <w:p w14:paraId="109263C4" w14:textId="77777777" w:rsidR="00490C78" w:rsidRDefault="00490C78" w:rsidP="00490C78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</v:group>
                <v:shape id="Text Box 270" o:spid="_x0000_s1111" type="#_x0000_t202" style="position:absolute;left:13321;top:2758;width:914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LT8MA&#10;AADcAAAADwAAAGRycy9kb3ducmV2LnhtbERPu27CMBTdK/EP1kViKw6PtihgECAhGMrQtJUYL/El&#10;joivo9hA4OvxUKnj0XnPFq2txJUaXzpWMOgnIIhzp0suFPx8b14nIHxA1lg5JgV38rCYd15mmGp3&#10;4y+6ZqEQMYR9igpMCHUqpc8NWfR9VxNH7uQaiyHCppC6wVsMt5UcJsm7tFhybDBY09pQfs4uVsFW&#10;jx+fbjVZjryp9+a4+d0d3iqlet12OQURqA3/4j/3TisYfsT5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TLT8MAAADcAAAADwAAAAAAAAAAAAAAAACYAgAAZHJzL2Rv&#10;d25yZXYueG1sUEsFBgAAAAAEAAQA9QAAAIgDAAAAAA==&#10;" fillcolor="white [3212]" stroked="f">
                  <v:textbox style="mso-fit-shape-to-text:t" inset="0,0,0,0">
                    <w:txbxContent>
                      <w:p w14:paraId="5B0A0DCC" w14:textId="77777777" w:rsidR="00490C78" w:rsidRPr="00490C78" w:rsidRDefault="00490C78" w:rsidP="00490C7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90C78">
                          <w:rPr>
                            <w:sz w:val="18"/>
                            <w:szCs w:val="18"/>
                          </w:rPr>
                          <w:t xml:space="preserve">Door 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490C78">
                          <w:rPr>
                            <w:sz w:val="18"/>
                            <w:szCs w:val="18"/>
                          </w:rPr>
                          <w:t xml:space="preserve">ill 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490C78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v:shape id="Straight Arrow Connector 271" o:spid="_x0000_s1112" type="#_x0000_t32" style="position:absolute;left:10405;top:3415;width:2916;height:32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LicYAAADcAAAADwAAAGRycy9kb3ducmV2LnhtbESPQUvDQBSE74L/YXkFL2J3U9G2sdsi&#10;YqjQQ7EWen1kn0lo9m3Y3Sbx37sFweMwM98wq81oW9GTD41jDdlUgSAunWm40nD8Kh4WIEJENtg6&#10;Jg0/FGCzvr1ZYW7cwJ/UH2IlEoRDjhrqGLtcylDWZDFMXUecvG/nLcYkfSWNxyHBbStnSj1Liw2n&#10;hRo7equpPB8uVsNjVP1+WYSTyubv4/3T1hfDZaf13WR8fQERaYz/4b/2h9Ewm2dwPZ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rC4nGAAAA3AAAAA8AAAAAAAAA&#10;AAAAAAAAoQIAAGRycy9kb3ducmV2LnhtbFBLBQYAAAAABAAEAPkAAACUAwAAAAA=&#10;" strokecolor="red" strokeweight="3pt">
                  <v:stroke endarrow="block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  <w:r w:rsidR="001A268E">
        <w:t>Remove the protective tape from the adhesive backing on the door sill (Fig. 3-2).</w:t>
      </w:r>
    </w:p>
    <w:p w14:paraId="6A5B14DB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433BFF95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6FC8D1CA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06252A59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3C8FF7A0" w14:textId="42AE8AD8" w:rsidR="00CA58B6" w:rsidRDefault="00BF7720" w:rsidP="006629C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0" locked="1" layoutInCell="1" allowOverlap="1" wp14:anchorId="145E788C" wp14:editId="62434C9C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937"/>
                          <a:chExt cx="2971800" cy="1826926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937"/>
                            <a:ext cx="2971800" cy="1826926"/>
                            <a:chOff x="-1" y="934"/>
                            <a:chExt cx="2971800" cy="1820760"/>
                          </a:xfrm>
                        </wpg:grpSpPr>
                        <wpg:grpSp>
                          <wpg:cNvPr id="251" name="Group 251"/>
                          <wpg:cNvGrpSpPr/>
                          <wpg:grpSpPr>
                            <a:xfrm>
                              <a:off x="-1" y="934"/>
                              <a:ext cx="2971800" cy="1820760"/>
                              <a:chOff x="2404" y="934"/>
                              <a:chExt cx="2969341" cy="1821683"/>
                            </a:xfrm>
                          </wpg:grpSpPr>
                          <pic:pic xmlns:pic="http://schemas.openxmlformats.org/drawingml/2006/picture">
                            <pic:nvPicPr>
                              <pic:cNvPr id="252" name="Picture 25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04" y="934"/>
                                <a:ext cx="2969341" cy="182168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6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145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7A7A719F" w14:textId="77777777" w:rsidR="00BF7720" w:rsidRDefault="00BF7720" w:rsidP="00BF7720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64" name="Picture 26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7627" y="31171"/>
                              <a:ext cx="1041146" cy="647372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g:grpSp>
                        <wpg:cNvPr id="171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01"/>
                            <a:ext cx="842010" cy="254000"/>
                            <a:chOff x="3471" y="2089"/>
                            <a:chExt cx="1326" cy="401"/>
                          </a:xfrm>
                        </wpg:grpSpPr>
                        <wps:wsp>
                          <wps:cNvPr id="17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1" y="2089"/>
                              <a:ext cx="916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65D187" w14:textId="77777777" w:rsidR="00BF7720" w:rsidRDefault="00BF7720" w:rsidP="00BF772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Hand roller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1" y="2100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66" name="Text Box 266"/>
                        <wps:cNvSpPr txBox="1"/>
                        <wps:spPr>
                          <a:xfrm>
                            <a:off x="1663263" y="23648"/>
                            <a:ext cx="80010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4101E" w14:textId="77777777" w:rsidR="00BF7720" w:rsidRPr="00BF7720" w:rsidRDefault="00BF7720" w:rsidP="00BF772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7720">
                                <w:rPr>
                                  <w:sz w:val="18"/>
                                  <w:szCs w:val="18"/>
                                </w:rPr>
                                <w:t xml:space="preserve">Rocker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BF7720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9" name="Straight Arrow Connector 269"/>
                        <wps:cNvCnPr>
                          <a:stCxn id="266" idx="3"/>
                        </wps:cNvCnPr>
                        <wps:spPr>
                          <a:xfrm>
                            <a:off x="2463363" y="89370"/>
                            <a:ext cx="251928" cy="19950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E788C" id="Group 265" o:spid="_x0000_s1113" style="position:absolute;left:0;text-align:left;margin-left:-255.75pt;margin-top:0;width:234pt;height:2in;z-index:251838976;mso-height-relative:margin" coordorigin=",9" coordsize="29718,1826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Z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kAAAAAAAAAAAAKdmVjdG9yRGF0&#10;YWJvb2wBAAAAAFBnUHNlbnVtAAAAAFBnUHMAAAAAUGdQQwAAAABMZWZ0VW50RiNSbHQAAAAAAAAA&#10;AAAAAABUb3AgVW50RiNSbHQAAAAAAAAAAAAAAABTY2wgVW50RiNQcmNAWQAAAAAAADhCSU0D7QAA&#10;AAAAEADIAAAAAQABAMgAAAABAAE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UAAAAGAAAAAAAAAAAA&#10;AAEaAAABxAAAAAgAZgBpAGcAIAAzAC0AMwBiAAAAAQAAAAAAAAAAAAAAAAAAAAAAAAABAAAAAAAA&#10;AAAAAAHEAAABGgAAAAAAAAAAAAAAAAAAAAABAAAAAAAAAAAAAAAAAAAAAAAAABAAAAABAAAAAAAA&#10;bnVsbAAAAAIAAAAGYm91bmRzT2JqYwAAAAEAAAAAAABSY3QxAAAABAAAAABUb3AgbG9uZwAAAAAA&#10;AAAATGVmdGxvbmcAAAAAAAAAAEJ0b21sb25nAAABGgAAAABSZ2h0bG9uZwAAAc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RoAAAAAUmdodGxvbmcAAAH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eRgAAAAEAAACgAAAAZAAAAeAAALuAAAAeKg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Z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pAAAAAAAAAAAA&#10;CnZlY3RvckRhdGFib29sAQAAAABQZ1BzZW51bQAAAABQZ1BzAAAAAFBnUEMAAAAATGVmdFVudEYj&#10;Umx0AAAAAAAAAAAAAAAAVG9wIFVudEYjUmx0AAAAAAAAAAAAAAAAU2NsIFVudEYjUHJjQFkAAAAA&#10;AAA4QklNA+0AAAAAABAAyAAAAAEAAQDI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CWAAAA9AAAAAHAGYAaQBnACAAMwAtADMAAAABAAAAAAAAAAAAAAAAAAAAAAAA&#10;AAEAAAAAAAAAAAAAA9AAAAJYAAAAAAAAAAAAAAAAAAAAAAEAAAAAAAAAAAAAAAAAAAAAAAAAEAAA&#10;AAEAAAAAAABudWxsAAAAAgAAAAZib3VuZHNPYmpjAAAAAQAAAAAAAFJjdDEAAAAEAAAAAFRvcCBs&#10;b25nAAAAAAAAAABMZWZ0bG9uZwAAAAAAAAAAQnRvbWxvbmcAAAJYAAAAAFJnaHRsb25nAAAD0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WAAAAABSZ2h0bG9uZwAAA9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z+AAAAAQAAAKAAAABiAAAB4AAAt8AAABziABg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">
                <v:group id="Group 249" o:spid="_x0000_s1114" style="position:absolute;top:9;width:29718;height:18269" coordorigin=",9" coordsize="29718,18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group id="Group 251" o:spid="_x0000_s1115" style="position:absolute;top:9;width:29717;height:18207" coordorigin="24,9" coordsize="29693,18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shape id="Picture 252" o:spid="_x0000_s1116" type="#_x0000_t75" style="position:absolute;left:24;top:9;width:29693;height:182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xPDEAAAA3AAAAA8AAABkcnMvZG93bnJldi54bWxEj0FrwkAUhO+F/oflFbw1mwZaJLqKFAoL&#10;9mLMJbdH9pmEZN+m2VXjv3eFgsdhZr5h1tvZDuJCk+8cK/hIUhDEtTMdNwrK48/7EoQPyAYHx6Tg&#10;Rh62m9eXNebGXflAlyI0IkLY56igDWHMpfR1SxZ94kbi6J3cZDFEOTXSTHiNcDvILE2/pMWO40KL&#10;I323VPfF2Soo9P6vL/WpL39JL3t9rirjKqUWb/NuBSLQHJ7h/7Y2CrLPDB5n4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xPDEAAAA3AAAAA8AAAAAAAAAAAAAAAAA&#10;nwIAAGRycy9kb3ducmV2LnhtbFBLBQYAAAAABAAEAPcAAACQAwAAAAA=&#10;" stroked="t" strokecolor="black [3213]">
                      <v:imagedata r:id="rId52" o:title=""/>
                      <v:path arrowok="t"/>
                    </v:shape>
                    <v:shape id="Text Box 99" o:spid="_x0000_s1117" type="#_x0000_t202" style="position:absolute;left:78;top:16314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4gsMA&#10;AADcAAAADwAAAGRycy9kb3ducmV2LnhtbESPQYvCMBSE7wv+h/AEb2uqQpVqFBFX9OBh1R/wbF7T&#10;YvNSmqzW/fUbQdjjMDPfMItVZ2txp9ZXjhWMhgkI4tzpio2Cy/nrcwbCB2SNtWNS8CQPq2XvY4GZ&#10;dg/+pvspGBEh7DNUUIbQZFL6vCSLfuga4ugVrrUYomyN1C0+ItzWcpwkqbRYcVwosaFNSfnt9GMV&#10;bH4LNMm1Oe7SfGIOgabbqpgqNeh36zmIQF34D7/be61gnE7g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4gsMAAADcAAAADwAAAAAAAAAAAAAAAACYAgAAZHJzL2Rv&#10;d25yZXYueG1sUEsFBgAAAAAEAAQA9QAAAIgDAAAAAA==&#10;" stroked="f">
                      <v:textbox inset="0,0,0,0">
                        <w:txbxContent>
                          <w:p w14:paraId="7A7A719F" w14:textId="77777777" w:rsidR="00BF7720" w:rsidRDefault="00BF7720" w:rsidP="00BF7720">
                            <w:pPr>
                              <w:pStyle w:val="Fig"/>
                              <w:jc w:val="center"/>
                            </w:pPr>
                            <w:r>
                              <w:t>Fig. 3-3</w:t>
                            </w:r>
                          </w:p>
                        </w:txbxContent>
                      </v:textbox>
                    </v:shape>
                  </v:group>
                  <v:shape id="Picture 264" o:spid="_x0000_s1118" type="#_x0000_t75" style="position:absolute;left:19076;top:311;width:10411;height:64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sz7FAAAA3AAAAA8AAABkcnMvZG93bnJldi54bWxEj09rwkAUxO+FfoflFbwUs1GCldRVrCCI&#10;F23a3h/ZZxKafRuymz9+e1cQPA4z8xtmtRlNLXpqXWVZwSyKQRDnVldcKPj92U+XIJxH1lhbJgVX&#10;crBZv76sMNV24G/qM1+IAGGXooLS+yaV0uUlGXSRbYiDd7GtQR9kW0jd4hDgppbzOF5IgxWHhRIb&#10;2pWU/2edUeDei+S4zbpj3318Hf5Ol0HukrNSk7dx+wnC0+if4Uf7oBXMFwncz4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vrM+xQAAANwAAAAPAAAAAAAAAAAAAAAA&#10;AJ8CAABkcnMvZG93bnJldi54bWxQSwUGAAAAAAQABAD3AAAAkQMAAAAA&#10;" stroked="t" strokecolor="red" strokeweight="2pt">
                    <v:imagedata r:id="rId53" o:title=""/>
                    <v:path arrowok="t"/>
                  </v:shape>
                </v:group>
                <v:group id="Group 109" o:spid="_x0000_s1119" style="position:absolute;left:152;top:76;width:8420;height:2540" coordorigin="3471,2089" coordsize="13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rect id="Rectangle 110" o:spid="_x0000_s1120" style="position:absolute;left:3881;top:2089;width:91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pPcEA&#10;AADcAAAADwAAAGRycy9kb3ducmV2LnhtbERPTYvCMBC9L/gfwgje1tSKWqpRdEHwuFUv3oZmbKvN&#10;pDRZrf76jSB4m8f7nMWqM7W4UesqywpGwwgEcW51xYWC42H7nYBwHlljbZkUPMjBatn7WmCq7Z0z&#10;uu19IUIIuxQVlN43qZQuL8mgG9qGOHBn2xr0AbaF1C3eQ7ipZRxFU2mw4tBQYkM/JeXX/Z9R8Iub&#10;rB4nh/UkKWbxaTq66C57KjXod+s5CE+d/4jf7p0O82cxvJ4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qT3BAAAA3AAAAA8AAAAAAAAAAAAAAAAAmAIAAGRycy9kb3du&#10;cmV2LnhtbFBLBQYAAAAABAAEAPUAAACGAwAAAAA=&#10;" stroked="f">
                    <v:textbox style="mso-fit-shape-to-text:t" inset="0,0,0,0">
                      <w:txbxContent>
                        <w:p w14:paraId="4665D187" w14:textId="77777777" w:rsidR="00BF7720" w:rsidRDefault="00BF7720" w:rsidP="00BF772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Hand roller</w:t>
                          </w:r>
                        </w:p>
                      </w:txbxContent>
                    </v:textbox>
                  </v:rect>
                  <v:shape id="Picture 111" o:spid="_x0000_s1121" type="#_x0000_t75" alt="tool" style="position:absolute;left:3471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313CAAAA3AAAAA8AAABkcnMvZG93bnJldi54bWxET9tqwkAQfS/0H5Yp+KYbq9GSukopBESQ&#10;4u19mp0mqdnZsLvG+PduQejbHM51FqveNKIj52vLCsajBARxYXXNpYLjIR++gfABWWNjmRTcyMNq&#10;+fy0wEzbK++o24dSxBD2GSqoQmgzKX1RkUE/si1x5H6sMxgidKXUDq8x3DTyNUlm0mDNsaHClj4r&#10;Ks77i1HQnb9p8jVOU5dvpr9FKk/bQLlSg5f+4x1EoD78ix/utY7z5xP4eyZe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99dwgAAANwAAAAPAAAAAAAAAAAAAAAAAJ8C&#10;AABkcnMvZG93bnJldi54bWxQSwUGAAAAAAQABAD3AAAAjgMAAAAA&#10;">
                    <v:imagedata r:id="rId23" o:title="tool"/>
                  </v:shape>
                </v:group>
                <v:shape id="Text Box 266" o:spid="_x0000_s1122" type="#_x0000_t202" style="position:absolute;left:16632;top:236;width:800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gfcUA&#10;AADcAAAADwAAAGRycy9kb3ducmV2LnhtbESPQWsCMRSE7wX/Q3hCbzWr1kW2RlFB6sEetBU8vm6e&#10;m8XNy7JJdfXXm4LgcZiZb5jJrLWVOFPjS8cK+r0EBHHudMmFgp/v1dsYhA/IGivHpOBKHmbTzssE&#10;M+0uvKXzLhQiQthnqMCEUGdS+tyQRd9zNXH0jq6xGKJsCqkbvES4reQgSVJpseS4YLCmpaH8tPuz&#10;Cj71+23jFuP50Jv6y/yu9uvDqFLqtdvOP0AEasMz/GivtYJBmsL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GB9xQAAANwAAAAPAAAAAAAAAAAAAAAAAJgCAABkcnMv&#10;ZG93bnJldi54bWxQSwUGAAAAAAQABAD1AAAAigMAAAAA&#10;" fillcolor="white [3212]" stroked="f">
                  <v:textbox style="mso-fit-shape-to-text:t" inset="0,0,0,0">
                    <w:txbxContent>
                      <w:p w14:paraId="4B24101E" w14:textId="77777777" w:rsidR="00BF7720" w:rsidRPr="00BF7720" w:rsidRDefault="00BF7720" w:rsidP="00BF772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7720">
                          <w:rPr>
                            <w:sz w:val="18"/>
                            <w:szCs w:val="18"/>
                          </w:rPr>
                          <w:t xml:space="preserve">Rocker 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BF7720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v:shape id="Straight Arrow Connector 269" o:spid="_x0000_s1123" type="#_x0000_t32" style="position:absolute;left:24633;top:893;width:2519;height:19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vF8MIAAADcAAAADwAAAGRycy9kb3ducmV2LnhtbESPS6vCMBSE94L/IRzBnaa6EK1GEUGv&#10;iBsfuD42pw9sTkqTW+v99TeC4HKYmW+Yxao1pWiodoVlBaNhBII4sbrgTMH1sh1MQTiPrLG0TApe&#10;5GC17HYWGGv75BM1Z5+JAGEXo4Lc+yqW0iU5GXRDWxEHL7W1QR9knUld4zPATSnHUTSRBgsOCzlW&#10;tMkpeZx/jYLq5/V33B181hwxvZvbNT1EO6lUv9eu5yA8tf4b/rT3WsF4MoP3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vF8MIAAADcAAAADwAAAAAAAAAAAAAA&#10;AAChAgAAZHJzL2Rvd25yZXYueG1sUEsFBgAAAAAEAAQA+QAAAJADAAAAAA==&#10;" strokecolor="red" strokeweight="3pt">
                  <v:stroke endarrow="block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  <w:r w:rsidR="006629CC">
        <w:t xml:space="preserve">Align the </w:t>
      </w:r>
      <w:r w:rsidR="00D30172">
        <w:t>crease</w:t>
      </w:r>
      <w:r w:rsidR="006629CC">
        <w:t xml:space="preserve"> under the door sill (Fig. 3-2) with the </w:t>
      </w:r>
      <w:r w:rsidR="00715228">
        <w:t xml:space="preserve">rocker </w:t>
      </w:r>
      <w:r w:rsidR="006629CC">
        <w:t xml:space="preserve">crease and the rear edge of the door sill with the tape applied in </w:t>
      </w:r>
      <w:r>
        <w:t>Step 3</w:t>
      </w:r>
      <w:r w:rsidR="006629CC">
        <w:t>(b)</w:t>
      </w:r>
      <w:r>
        <w:t xml:space="preserve"> </w:t>
      </w:r>
      <w:r w:rsidR="005128EE">
        <w:t>(Fig. 3-3)</w:t>
      </w:r>
      <w:r>
        <w:t xml:space="preserve">.  </w:t>
      </w:r>
      <w:r w:rsidR="001A268E">
        <w:t>Ensure the door sill is parallel with the pinch weld and tape it down.</w:t>
      </w:r>
      <w:r w:rsidR="006629CC">
        <w:softHyphen/>
      </w:r>
      <w:r w:rsidR="006629CC">
        <w:softHyphen/>
        <w:t xml:space="preserve"> </w:t>
      </w:r>
    </w:p>
    <w:p w14:paraId="17DFC4E5" w14:textId="77777777" w:rsidR="00BF7720" w:rsidRDefault="001A268E" w:rsidP="00282080">
      <w:pPr>
        <w:pStyle w:val="ProcLevel2"/>
      </w:pPr>
      <w:r>
        <w:t xml:space="preserve">Press the door sill onto the rocker and use a </w:t>
      </w:r>
      <w:r w:rsidR="00BF7720">
        <w:t xml:space="preserve">hand </w:t>
      </w:r>
      <w:r>
        <w:t>roller to attach it firmly (Fig. 3-3).</w:t>
      </w:r>
      <w:r w:rsidR="009250FF">
        <w:softHyphen/>
      </w:r>
    </w:p>
    <w:p w14:paraId="66E0B890" w14:textId="7E91439A" w:rsidR="00EC59DC" w:rsidRDefault="001A268E" w:rsidP="00BF7720">
      <w:pPr>
        <w:pStyle w:val="ProcLevel2"/>
      </w:pPr>
      <w:r>
        <w:t>Place one pinch weld bridge on the pinch weld in the area where the cable exits the door sill.</w:t>
      </w:r>
    </w:p>
    <w:p w14:paraId="561569E4" w14:textId="08667DEA" w:rsidR="001A268E" w:rsidRDefault="00CA58B6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1" layoutInCell="1" allowOverlap="1" wp14:anchorId="475E8778" wp14:editId="4ADEF7B4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591056"/>
                <wp:effectExtent l="19050" t="19050" r="19050" b="2857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91056"/>
                          <a:chOff x="0" y="0"/>
                          <a:chExt cx="2967355" cy="1590040"/>
                        </a:xfrm>
                      </wpg:grpSpPr>
                      <wpg:grpSp>
                        <wpg:cNvPr id="174" name="Group 174"/>
                        <wpg:cNvGrpSpPr/>
                        <wpg:grpSpPr>
                          <a:xfrm>
                            <a:off x="0" y="0"/>
                            <a:ext cx="2967355" cy="1590040"/>
                            <a:chOff x="1" y="0"/>
                            <a:chExt cx="2967715" cy="1589951"/>
                          </a:xfrm>
                        </wpg:grpSpPr>
                        <wpg:grpSp>
                          <wpg:cNvPr id="175" name="Group 175"/>
                          <wpg:cNvGrpSpPr/>
                          <wpg:grpSpPr>
                            <a:xfrm>
                              <a:off x="1" y="0"/>
                              <a:ext cx="2967715" cy="1589951"/>
                              <a:chOff x="1" y="393"/>
                              <a:chExt cx="2967715" cy="1590372"/>
                            </a:xfrm>
                          </wpg:grpSpPr>
                          <pic:pic xmlns:pic="http://schemas.openxmlformats.org/drawingml/2006/picture">
                            <pic:nvPicPr>
                              <pic:cNvPr id="176" name="Picture 176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393"/>
                                <a:ext cx="2967715" cy="15903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77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40323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2B8A5643" w14:textId="77777777" w:rsidR="00A06C2F" w:rsidRDefault="00A06C2F" w:rsidP="00CA58B6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78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40" y="7620"/>
                                <a:ext cx="997585" cy="254635"/>
                                <a:chOff x="3447" y="2077"/>
                                <a:chExt cx="1571" cy="401"/>
                              </a:xfrm>
                            </wpg:grpSpPr>
                            <wps:wsp>
                              <wps:cNvPr id="179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7" y="2077"/>
                                  <a:ext cx="1161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097D011" w14:textId="77777777" w:rsidR="00A06C2F" w:rsidRDefault="00A06C2F" w:rsidP="00CA58B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Electrical tape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7" y="2088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8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7119" y="222248"/>
                              <a:ext cx="594136" cy="2627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51F4B1" w14:textId="77777777" w:rsidR="00A06C2F" w:rsidRDefault="00A06C2F" w:rsidP="00CA58B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Pinch weld bridge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88" name="Oval 188"/>
                        <wps:cNvSpPr/>
                        <wps:spPr>
                          <a:xfrm>
                            <a:off x="1135118" y="394138"/>
                            <a:ext cx="787314" cy="78827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E8778" id="Group 189" o:spid="_x0000_s1124" style="position:absolute;left:0;text-align:left;margin-left:-255.75pt;margin-top:0;width:234pt;height:125.3pt;z-index:251700736;mso-width-relative:margin;mso-height-relative:margin" coordsize="29673,159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W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OEJJTQPtAAAAAAAQAEgAAAABAAEASAAAAAEAAT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I0AAAAAUmdodGxvbmcAAAEH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gbwAAAAEAAACgAAAA&#10;VgAAAeAAAKFAAAAgUwAY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V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I0BBwMBEQACEQEDEQH/3QAEACH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">
                <v:group id="Group 174" o:spid="_x0000_s1125" style="position:absolute;width:29673;height:15900" coordorigin="" coordsize="29677,15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group id="Group 175" o:spid="_x0000_s1126" style="position:absolute;width:29677;height:15899" coordorigin=",3" coordsize="29677,15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Picture 176" o:spid="_x0000_s1127" type="#_x0000_t75" style="position:absolute;top:3;width:29677;height:1590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7NLCAAAA3AAAAA8AAABkcnMvZG93bnJldi54bWxET99rwjAQfh/4P4Qb+DZT51alM4oTZM43&#10;tXs/mjMpay6libb+98tgsLf7+H7ecj24RtyoC7VnBdNJBoK48rpmo6A8754WIEJE1th4JgV3CrBe&#10;jR6WWGjf85Fup2hECuFQoAIbY1tIGSpLDsPEt8SJu/jOYUywM1J32Kdw18jnLMulw5pTg8WWtpaq&#10;79PVKdjnL5+XuVmU14/evG7t+/QwK7+UGj8OmzcQkYb4L/5z73WaP8/h95l0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2uzSwgAAANwAAAAPAAAAAAAAAAAAAAAAAJ8C&#10;AABkcnMvZG93bnJldi54bWxQSwUGAAAAAAQABAD3AAAAjgMAAAAA&#10;" stroked="t" strokecolor="black [3213]">
                      <v:imagedata r:id="rId55" o:title=""/>
                      <v:path arrowok="t"/>
                    </v:shape>
                    <v:shape id="Text Box 99" o:spid="_x0000_s1128" type="#_x0000_t202" style="position:absolute;left:78;top:14032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JIMIA&#10;AADcAAAADwAAAGRycy9kb3ducmV2LnhtbERPzWrCQBC+F3yHZYTemo0tGEldpYhKPXho9AGm2ckm&#10;NDsbstsk7dN3BaG3+fh+Z72dbCsG6n3jWMEiSUEQl043bBRcL4enFQgfkDW2jknBD3nYbmYPa8y1&#10;G/mDhiIYEUPY56igDqHLpfRlTRZ94jriyFWutxgi7I3UPY4x3LbyOU2X0mLDsaHGjnY1lV/Ft1Ww&#10;+63QpJ/d+bgsX8wpULZvqkypx/n09goi0BT+xXf3u47zswxu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IkgwgAAANwAAAAPAAAAAAAAAAAAAAAAAJgCAABkcnMvZG93&#10;bnJldi54bWxQSwUGAAAAAAQABAD1AAAAhwMAAAAA&#10;" stroked="f">
                      <v:textbox inset="0,0,0,0">
                        <w:txbxContent>
                          <w:p w14:paraId="2B8A5643" w14:textId="77777777" w:rsidR="00A06C2F" w:rsidRDefault="00A06C2F" w:rsidP="00CA58B6">
                            <w:pPr>
                              <w:pStyle w:val="Fig"/>
                              <w:jc w:val="center"/>
                            </w:pPr>
                            <w:r>
                              <w:t>Fig. 3-4</w:t>
                            </w:r>
                          </w:p>
                        </w:txbxContent>
                      </v:textbox>
                    </v:shape>
                    <v:group id="Group 109" o:spid="_x0000_s1129" style="position:absolute;left:152;top:76;width:9976;height:2546" coordorigin="3447,2077" coordsize="157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<v:rect id="Rectangle 110" o:spid="_x0000_s1130" style="position:absolute;left:3857;top:2077;width:116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7TMMA&#10;AADcAAAADwAAAGRycy9kb3ducmV2LnhtbERPTWvCQBC9C/0PyxR6000sNWmaTdBCoUejXnobstMk&#10;mp0N2VXT/nq3UPA2j/c5eTmZXlxodJ1lBfEiAkFcW91xo+Cw/5inIJxH1thbJgU/5KAsHmY5Ztpe&#10;uaLLzjcihLDLUEHr/ZBJ6eqWDLqFHYgD921Hgz7AsZF6xGsIN71cRtFKGuw4NLQ40HtL9Wl3Ngq2&#10;uKn653S/fkmbZPm1io96qn6Venqc1m8gPE3+Lv53f+owP3mFv2fC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7TMMAAADcAAAADwAAAAAAAAAAAAAAAACYAgAAZHJzL2Rv&#10;d25yZXYueG1sUEsFBgAAAAAEAAQA9QAAAIgDAAAAAA==&#10;" stroked="f">
                        <v:textbox style="mso-fit-shape-to-text:t" inset="0,0,0,0">
                          <w:txbxContent>
                            <w:p w14:paraId="5097D011" w14:textId="77777777" w:rsidR="00A06C2F" w:rsidRDefault="00A06C2F" w:rsidP="00CA58B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Electrical tape</w:t>
                              </w:r>
                            </w:p>
                          </w:txbxContent>
                        </v:textbox>
                      </v:rect>
                      <v:shape id="Picture 111" o:spid="_x0000_s113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MQ3FAAAA3AAAAA8AAABkcnMvZG93bnJldi54bWxEj0FrwkAQhe8F/8MyQm91Y22KRFcRISAF&#10;KbXtfcxOk9TsbNjdxvjvO4dCbzO8N+99s96OrlMDhdh6NjCfZaCIK29brg18vJcPS1AxIVvsPJOB&#10;G0XYbiZ3ayysv/IbDadUKwnhWKCBJqW+0DpWDTmMM98Ti/blg8Mka6i1DXiVcNfpxyx71g5bloYG&#10;e9o3VF1OP87AcDnT4nWe56F8efqucv15TFQacz8ddytQicb0b/67PljBXwq+PCMT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DENxQAAANwAAAAPAAAAAAAAAAAAAAAA&#10;AJ8CAABkcnMvZG93bnJldi54bWxQSwUGAAAAAAQABAD3AAAAkQMAAAAA&#10;">
                        <v:imagedata r:id="rId23" o:title="tool"/>
                      </v:shape>
                    </v:group>
                  </v:group>
                  <v:rect id="Rectangle 110" o:spid="_x0000_s1132" style="position:absolute;left:18971;top:2222;width:5941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ZGsAA&#10;AADcAAAADwAAAGRycy9kb3ducmV2LnhtbERPTYvCMBC9C/6HMII3Ta3olq5RVBA8Wt2Lt6EZ267N&#10;pDRRq7/eCAt7m8f7nMWqM7W4U+sqywom4wgEcW51xYWCn9NulIBwHlljbZkUPMnBatnvLTDV9sEZ&#10;3Y++ECGEXYoKSu+bVEqXl2TQjW1DHLiLbQ36ANtC6hYfIdzUMo6iuTRYcWgosaFtSfn1eDMKDrjJ&#10;6mlyWs+S4is+zye/usteSg0H3fobhKfO/4v/3Hsd5icxfJ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LZGsAAAADcAAAADwAAAAAAAAAAAAAAAACYAgAAZHJzL2Rvd25y&#10;ZXYueG1sUEsFBgAAAAAEAAQA9QAAAIUDAAAAAA==&#10;" stroked="f">
                    <v:textbox style="mso-fit-shape-to-text:t" inset="0,0,0,0">
                      <w:txbxContent>
                        <w:p w14:paraId="4651F4B1" w14:textId="77777777" w:rsidR="00A06C2F" w:rsidRDefault="00A06C2F" w:rsidP="00CA58B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Pinch weld bridge</w:t>
                          </w:r>
                        </w:p>
                      </w:txbxContent>
                    </v:textbox>
                  </v:rect>
                </v:group>
                <v:oval id="Oval 188" o:spid="_x0000_s1133" style="position:absolute;left:11351;top:3941;width:7873;height:7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GncUA&#10;AADcAAAADwAAAGRycy9kb3ducmV2LnhtbESPT2/CMAzF70j7DpEn7Qbp/ghYR0AwaRIHLsCkXa3G&#10;bSIap2oy2n17fJjEzdZ7fu/n1WYMrbpSn3xkA8+zAhRxFa3nxsD3+Wu6BJUyssU2Mhn4owSb9cNk&#10;haWNAx/pesqNkhBOJRpwOXel1qlyFDDNYkcsWh37gFnWvtG2x0HCQ6tfimKuA3qWBocdfTqqLqff&#10;YGBX69r7xcW9Hc7Dz6Lavb7XWzbm6XHcfoDKNOa7+f96bwV/KbT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QadxQAAANwAAAAPAAAAAAAAAAAAAAAAAJgCAABkcnMv&#10;ZG93bnJldi54bWxQSwUGAAAAAAQABAD1AAAAigMAAAAA&#10;" filled="f" strokecolor="red" strokeweight="3pt"/>
                <w10:anchorlock/>
              </v:group>
            </w:pict>
          </mc:Fallback>
        </mc:AlternateContent>
      </w:r>
      <w:r w:rsidR="001A268E">
        <w:t xml:space="preserve">Cradle the door sill cable in the pinch weld bridge and cover it with electrical tape to it hold in place. </w:t>
      </w:r>
      <w:r w:rsidR="00BF7720">
        <w:t xml:space="preserve"> </w:t>
      </w:r>
      <w:r w:rsidR="001A268E">
        <w:t>Reinstall the weather seal over the pinch weld bridge (Fig. 3-4).</w:t>
      </w:r>
    </w:p>
    <w:p w14:paraId="0E8C3A28" w14:textId="77777777" w:rsidR="001A268E" w:rsidRDefault="00030314" w:rsidP="00BF772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63200" behindDoc="0" locked="1" layoutInCell="1" allowOverlap="1" wp14:anchorId="15111127" wp14:editId="66D197F8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6" name="Picture 29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8E" w:rsidRPr="001A268E">
        <w:rPr>
          <w:b/>
          <w:caps/>
        </w:rPr>
        <w:t>Note:</w:t>
      </w:r>
      <w:r w:rsidR="001A268E">
        <w:t xml:space="preserve"> Make sure the bridge ends under the soft part of the weather strip.</w:t>
      </w:r>
    </w:p>
    <w:p w14:paraId="349FBA58" w14:textId="1D4B3354" w:rsidR="00BF7720" w:rsidRDefault="00BF7720" w:rsidP="00BF7720">
      <w:pPr>
        <w:spacing w:after="120" w:line="300" w:lineRule="auto"/>
      </w:pPr>
      <w:r>
        <w:br w:type="page"/>
      </w:r>
    </w:p>
    <w:p w14:paraId="68FCE765" w14:textId="77777777" w:rsidR="00CA58B6" w:rsidRDefault="00CA58B6" w:rsidP="00BF7720">
      <w:pPr>
        <w:pStyle w:val="ProcLevel2"/>
        <w:numPr>
          <w:ilvl w:val="0"/>
          <w:numId w:val="0"/>
        </w:numPr>
        <w:ind w:left="360"/>
      </w:pPr>
    </w:p>
    <w:p w14:paraId="6EBC8314" w14:textId="0F9B643F" w:rsidR="001A268E" w:rsidRDefault="00CA58B6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080F3A3C" wp14:editId="11BFEE4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5398" y="-355276"/>
                          <a:chExt cx="2971800" cy="1826492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25398" y="-355276"/>
                            <a:ext cx="2971800" cy="1826492"/>
                            <a:chOff x="25402" y="-355726"/>
                            <a:chExt cx="2972145" cy="1828801"/>
                          </a:xfrm>
                        </wpg:grpSpPr>
                        <wpg:grpSp>
                          <wpg:cNvPr id="192" name="Group 192"/>
                          <wpg:cNvGrpSpPr/>
                          <wpg:grpSpPr>
                            <a:xfrm>
                              <a:off x="25402" y="-355726"/>
                              <a:ext cx="2972145" cy="1828801"/>
                              <a:chOff x="25402" y="-355726"/>
                              <a:chExt cx="2972145" cy="1828801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Picture 193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402" y="-355726"/>
                                <a:ext cx="2972145" cy="182880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94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86" y="1283879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1433A9B8" w14:textId="77777777" w:rsidR="00A06C2F" w:rsidRDefault="00A06C2F" w:rsidP="00CA58B6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98" name="Oval 198"/>
                          <wps:cNvSpPr/>
                          <wps:spPr>
                            <a:xfrm>
                              <a:off x="1205488" y="498461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Oval 199"/>
                          <wps:cNvSpPr/>
                          <wps:spPr>
                            <a:xfrm>
                              <a:off x="648421" y="178496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0" name="Oval 200"/>
                        <wps:cNvSpPr/>
                        <wps:spPr>
                          <a:xfrm>
                            <a:off x="1686935" y="839294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F3A3C" id="Group 190" o:spid="_x0000_s1134" style="position:absolute;left:0;text-align:left;margin-left:-255.6pt;margin-top:0;width:234pt;height:2in;z-index:251702784;mso-width-relative:margin;mso-height-relative:margin" coordorigin="253,-3552" coordsize="29718,18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DhCSU0D7QAAAAAAEABIAAAAAQABAEgAAAABAAE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CgAAAAAFJnaHRsb25nAAABB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JE0A&#10;AAABAAAAoAAAAGIAAAHgAAC3wAAAJDE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GI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CAgICAgICAgICAwICAgMEAwICAwQFBAQE&#10;BAQFBgUFBQUFBQYGBwcIBwcGCQkKCgkJDAwMDAwMDAwMDAwMDAwMAQMDAwUEBQkGBgkNCgkKDQ8O&#10;Dg4ODw8MDAwMDA8PDAwMDAwMDwwMDAwMDAwMDAwMDAwMDAwMDAwMDAwMDAwMDAz/wAARCACgAQQD&#10;AREAAhEBAxEB/90ABAAh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">
                <v:group id="Group 191" o:spid="_x0000_s1135" style="position:absolute;left:253;top:-3552;width:29718;height:18264" coordorigin="254,-3557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group id="Group 192" o:spid="_x0000_s1136" style="position:absolute;left:254;top:-3557;width:29721;height:18287" coordorigin="254,-3557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Picture 193" o:spid="_x0000_s1137" type="#_x0000_t75" style="position:absolute;left:254;top:-3557;width:29721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6cXBAAAA3AAAAA8AAABkcnMvZG93bnJldi54bWxET01rAjEQvRf8D2EEL0WzWii6GkWkgrdS&#10;3Yu3YTNu1t1MliR113/fFAq9zeN9zmY32FY8yIfasYL5LANBXDpdc6WguBynSxAhImtsHZOCJwXY&#10;bUcvG8y16/mLHudYiRTCIUcFJsYulzKUhiyGmeuIE3dz3mJM0FdSe+xTuG3lIsvepcWaU4PBjg6G&#10;yub8bRVcF1XpTdH2tL/o+vXeNMXHZ6HUZDzs1yAiDfFf/Oc+6TR/9Qa/z6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N6cXBAAAA3AAAAA8AAAAAAAAAAAAAAAAAnwIA&#10;AGRycy9kb3ducmV2LnhtbFBLBQYAAAAABAAEAPcAAACNAwAAAAA=&#10;" stroked="t" strokecolor="black [3213]">
                      <v:imagedata r:id="rId57" o:title=""/>
                      <v:path arrowok="t"/>
                    </v:shape>
                    <v:shape id="Text Box 99" o:spid="_x0000_s1138" type="#_x0000_t202" style="position:absolute;left:332;top:1283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xrcIA&#10;AADcAAAADwAAAGRycy9kb3ducmV2LnhtbERPS27CMBDdV+IO1iCxKw4fQRswCCFAdMEC6AGm8cSJ&#10;iMdRbCBwelypUnfz9L4zX7a2EjdqfOlYwaCfgCDOnC7ZKPg+b98/QPiArLFyTAoe5GG56LzNMdXu&#10;zke6nYIRMYR9igqKEOpUSp8VZNH3XU0cudw1FkOEjZG6wXsMt5UcJslEWiw5NhRY07qg7HK6WgXr&#10;Z44m+akPu0k2Ml+BppsynyrV67arGYhAbfgX/7n3Os7/HMPvM/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vGtwgAAANwAAAAPAAAAAAAAAAAAAAAAAJgCAABkcnMvZG93&#10;bnJldi54bWxQSwUGAAAAAAQABAD1AAAAhwMAAAAA&#10;" stroked="f">
                      <v:textbox inset="0,0,0,0">
                        <w:txbxContent>
                          <w:p w14:paraId="1433A9B8" w14:textId="77777777" w:rsidR="00A06C2F" w:rsidRDefault="00A06C2F" w:rsidP="00CA58B6">
                            <w:pPr>
                              <w:pStyle w:val="Fig"/>
                              <w:jc w:val="center"/>
                            </w:pPr>
                            <w:r>
                              <w:t>Fig. 3-5</w:t>
                            </w:r>
                          </w:p>
                        </w:txbxContent>
                      </v:textbox>
                    </v:shape>
                  </v:group>
                  <v:oval id="Oval 198" o:spid="_x0000_s1139" style="position:absolute;left:12054;top:4984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QQMUA&#10;AADcAAAADwAAAGRycy9kb3ducmV2LnhtbESPT2/CMAzF70j7DpEn7Qbp/ghGR0AwaRIHLsCkXa3G&#10;bSIap2oy2n17fJjEzdZ7fu/n1WYMrbpSn3xkA8+zAhRxFa3nxsD3+Wv6DiplZIttZDLwRwk264fJ&#10;CksbBz7S9ZQbJSGcSjTgcu5KrVPlKGCaxY5YtDr2AbOsfaNtj4OEh1a/FMVcB/QsDQ47+nRUXU6/&#10;wcCu1rX3i4t7O5yHn0W1e13WWzbm6XHcfoDKNOa7+f96bwV/KbT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JBAxQAAANwAAAAPAAAAAAAAAAAAAAAAAJgCAABkcnMv&#10;ZG93bnJldi54bWxQSwUGAAAAAAQABAD1AAAAigMAAAAA&#10;" filled="f" strokecolor="red" strokeweight="3pt"/>
                  <v:oval id="Oval 199" o:spid="_x0000_s1140" style="position:absolute;left:6484;top:1784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128EA&#10;AADcAAAADwAAAGRycy9kb3ducmV2LnhtbERPTWsCMRC9F/ofwhS81Wy1VHdrFBWEHnqpCl6Hzewm&#10;uJksm+iu/94IQm/zeJ+zWA2uEVfqgvWs4GOcgSAuvbZcKzgedu9zECEia2w8k4IbBVgtX18WWGjf&#10;8x9d97EWKYRDgQpMjG0hZSgNOQxj3xInrvKdw5hgV0vdYZ/CXSMnWfYlHVpODQZb2hoqz/uLU7Cp&#10;ZGXt7Gw+fw/9aVZupnm1ZqVGb8P6G0SkIf6Ln+4fnebnOTye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kNdvBAAAA3AAAAA8AAAAAAAAAAAAAAAAAmAIAAGRycy9kb3du&#10;cmV2LnhtbFBLBQYAAAAABAAEAPUAAACGAwAAAAA=&#10;" filled="f" strokecolor="red" strokeweight="3pt"/>
                </v:group>
                <v:oval id="Oval 200" o:spid="_x0000_s1141" style="position:absolute;left:16869;top:8392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ovcMA&#10;AADcAAAADwAAAGRycy9kb3ducmV2LnhtbESPwWrDMBBE74H+g9hCb4ncNiStGzkkhUIOucQp9LpY&#10;a0vYWhlLjd2/rwKBHIeZecNstpPrxIWGYD0reF5kIIgrry03Cr7PX/M3ECEia+w8k4I/CrAtHmYb&#10;zLUf+USXMjYiQTjkqMDE2OdShsqQw7DwPXHyaj84jEkOjdQDjgnuOvmSZSvp0HJaMNjTp6GqLX+d&#10;gn0ta2vXrVkez+PPutq/vtc7Vurpcdp9gIg0xXv41j5oBYkI1zPp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FovcMAAADcAAAADwAAAAAAAAAAAAAAAACYAgAAZHJzL2Rv&#10;d25yZXYueG1sUEsFBgAAAAAEAAQA9QAAAIgDAAAAAA==&#10;" filled="f" strokecolor="red" strokeweight="3pt"/>
                <w10:anchorlock/>
              </v:group>
            </w:pict>
          </mc:Fallback>
        </mc:AlternateContent>
      </w:r>
      <w:r w:rsidR="001A268E">
        <w:t xml:space="preserve">Thread the door sill harness inside the front OE harness clip.  Secure the door sill wire to the vehicle harness with three wire ties </w:t>
      </w:r>
      <w:r w:rsidR="00A85C8F">
        <w:br/>
      </w:r>
      <w:r w:rsidR="001A268E">
        <w:t>(Fig. 3-5).</w:t>
      </w:r>
    </w:p>
    <w:p w14:paraId="50FD908C" w14:textId="52F81D2E" w:rsidR="00CA58B6" w:rsidRDefault="00CA58B6" w:rsidP="00926DE9">
      <w:pPr>
        <w:spacing w:after="120" w:line="300" w:lineRule="auto"/>
      </w:pPr>
    </w:p>
    <w:p w14:paraId="13843F3C" w14:textId="77777777" w:rsidR="00BF7720" w:rsidRDefault="00BF7720" w:rsidP="00926DE9">
      <w:pPr>
        <w:spacing w:after="120" w:line="300" w:lineRule="auto"/>
      </w:pPr>
    </w:p>
    <w:p w14:paraId="537AAC40" w14:textId="77777777" w:rsidR="00BF7720" w:rsidRDefault="00BF7720" w:rsidP="00926DE9">
      <w:pPr>
        <w:spacing w:after="120" w:line="300" w:lineRule="auto"/>
      </w:pPr>
    </w:p>
    <w:p w14:paraId="2A9F357C" w14:textId="77777777" w:rsidR="00CA58B6" w:rsidRDefault="00B24C9F" w:rsidP="00926DE9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7FCBFFB4" wp14:editId="0B258DFD">
                <wp:simplePos x="0" y="0"/>
                <wp:positionH relativeFrom="column">
                  <wp:posOffset>-3247697</wp:posOffset>
                </wp:positionH>
                <wp:positionV relativeFrom="paragraph">
                  <wp:posOffset>288509</wp:posOffset>
                </wp:positionV>
                <wp:extent cx="2971800" cy="1828800"/>
                <wp:effectExtent l="19050" t="19050" r="19050" b="1905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-1"/>
                          <a:chExt cx="2972145" cy="18288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972145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0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0B30F1EE" w14:textId="77777777" w:rsidR="00A06C2F" w:rsidRDefault="00A06C2F" w:rsidP="00CA58B6">
                              <w:pPr>
                                <w:pStyle w:val="Fig"/>
                                <w:jc w:val="center"/>
                              </w:pPr>
                              <w:r>
                                <w:t>Fig. 3-6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BFFB4" id="Group 203" o:spid="_x0000_s1142" style="position:absolute;left:0;text-align:left;margin-left:-255.7pt;margin-top:22.7pt;width:234pt;height:2in;z-index:251705856" coordorigin="" coordsize="29721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G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OEJJTQPtAAAAAAAQAEgAAAABAAEASAAAAAEAAT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MAAAAE4AAAABwBmAGkAZwAgADMA&#10;LQA2AAAAAQAAAAAAAAAAAAAAAAAAAAAAAAABAAAAAAAAAAAAAAE4AAAAwAAAAAAAAAAAAAAAAAAA&#10;AAABAAAAAAAAAAAAAAAAAAAAAAAAABAAAAABAAAAAAAAbnVsbAAAAAIAAAAGYm91bmRzT2JqYwAA&#10;AAEAAAAAAABSY3QxAAAABAAAAABUb3AgbG9uZwAAAAAAAAAATGVmdGxvbmcAAAAAAAAAAEJ0b21s&#10;b25nAAAAwAAAAABSZ2h0bG9uZwAAAT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MAAAAAAUmdodGxvbmcAAAE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juAAA&#10;AAEAAACgAAAAYgAAAeAAALfAAAAjnA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gICAgICAgICAgMCAgIDBAMCAgMEBQQEBAQEBQYFBQUFBQUGBgcHCAcHBgkJ&#10;CgoJCQwMDAwMDAwMDAwMDAwMDAEDAwMFBAUJBgYJDQoJCg0PDg4ODg8PDAwMDAwPDwwMDAwMDA8M&#10;DAwMDAwMDAwMDAwMDAwMDAwMDAwMDAwMDAwM/8AAEQgAwAE4AwERAAIRAQMRAf/dAAQAJ/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">
                <v:shape id="Picture 204" o:spid="_x0000_s1143" type="#_x0000_t75" style="position:absolute;width:29721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E5nDAAAA3AAAAA8AAABkcnMvZG93bnJldi54bWxEj0GLwjAUhO+C/yE8YW+aKnXRrlFUEPay&#10;B6sHj4/m2XZtXkoStfrrN4Kwx2FmvmEWq8404kbO15YVjEcJCOLC6ppLBcfDbjgD4QOyxsYyKXiQ&#10;h9Wy31tgpu2d93TLQykihH2GCqoQ2kxKX1Rk0I9sSxy9s3UGQ5SulNrhPcJNIydJ8ikN1hwXKmxp&#10;W1Fxya9GgaHp/GePqX666eM3jOenTf5MlfoYdOsvEIG68B9+t7+1gkmSwutMP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cTmcMAAADcAAAADwAAAAAAAAAAAAAAAACf&#10;AgAAZHJzL2Rvd25yZXYueG1sUEsFBgAAAAAEAAQA9wAAAI8DAAAAAA==&#10;" stroked="t" strokecolor="black [3213]">
                  <v:imagedata r:id="rId59" o:title=""/>
                  <v:path arrowok="t"/>
                </v:shape>
                <v:shape id="Text Box 99" o:spid="_x0000_s114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gzcQA&#10;AADcAAAADwAAAGRycy9kb3ducmV2LnhtbESPQWsCMRSE70L/Q3gFb5qoVMtqFBEteuihtj/guXmb&#10;Xdy8LJuoW399IxQ8DjPzDbNYda4WV2pD5VnDaKhAEOfeVGw1/HzvBu8gQkQ2WHsmDb8UYLV86S0w&#10;M/7GX3Q9RisShEOGGsoYm0zKkJfkMAx9Q5y8wrcOY5KtlabFW4K7Wo6VmkqHFaeFEhvalJSfjxen&#10;YXMv0KpT8/kxzSf2EGm2rYqZ1v3Xbj0HEamLz/B/e280jNUbP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oM3EAAAA3AAAAA8AAAAAAAAAAAAAAAAAmAIAAGRycy9k&#10;b3ducmV2LnhtbFBLBQYAAAAABAAEAPUAAACJAwAAAAA=&#10;" stroked="f">
                  <v:textbox inset="0,0,0,0">
                    <w:txbxContent>
                      <w:p w14:paraId="0B30F1EE" w14:textId="77777777" w:rsidR="00A06C2F" w:rsidRDefault="00A06C2F" w:rsidP="00CA58B6">
                        <w:pPr>
                          <w:pStyle w:val="Fig"/>
                          <w:jc w:val="center"/>
                        </w:pPr>
                        <w:r>
                          <w:t>Fig. 3-6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D39BBB" w14:textId="77777777" w:rsidR="00C543CB" w:rsidRDefault="00B24C9F" w:rsidP="00926DE9">
      <w:pPr>
        <w:pStyle w:val="ProcLevel2"/>
      </w:pPr>
      <w:r>
        <w:t>Route</w:t>
      </w:r>
      <w:r w:rsidR="001A268E">
        <w:t xml:space="preserve"> the harness along the vehicle harness (Fig. 3-6)</w:t>
      </w:r>
      <w:r w:rsidR="00C543CB">
        <w:t>.</w:t>
      </w:r>
      <w:r>
        <w:t xml:space="preserve">  Do not attach wire ties yet.</w:t>
      </w:r>
    </w:p>
    <w:p w14:paraId="290A2BED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0643F885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78A1BC7D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6FC8EDC2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0A56307A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278E7BAF" w14:textId="77777777" w:rsidR="00030314" w:rsidRDefault="00030314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0" locked="1" layoutInCell="1" allowOverlap="1" wp14:anchorId="1C88B3E6" wp14:editId="3AC4D51D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64995"/>
                <wp:effectExtent l="19050" t="19050" r="19050" b="2095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-1" y="-1"/>
                          <a:chExt cx="2972144" cy="1868631"/>
                        </a:xfrm>
                      </wpg:grpSpPr>
                      <wpg:grpSp>
                        <wpg:cNvPr id="289" name="Group 289"/>
                        <wpg:cNvGrpSpPr/>
                        <wpg:grpSpPr>
                          <a:xfrm>
                            <a:off x="-1" y="-1"/>
                            <a:ext cx="2972144" cy="1868631"/>
                            <a:chOff x="-1" y="-1"/>
                            <a:chExt cx="2972144" cy="1868631"/>
                          </a:xfrm>
                        </wpg:grpSpPr>
                        <pic:pic xmlns:pic="http://schemas.openxmlformats.org/drawingml/2006/picture">
                          <pic:nvPicPr>
                            <pic:cNvPr id="290" name="Picture 29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2972144" cy="186863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79023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3555195" w14:textId="77777777" w:rsidR="00A06C2F" w:rsidRDefault="00A06C2F" w:rsidP="00030314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92" name="Oval 292"/>
                        <wps:cNvSpPr/>
                        <wps:spPr>
                          <a:xfrm>
                            <a:off x="2069971" y="112167"/>
                            <a:ext cx="263806" cy="26380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1371970" y="361117"/>
                            <a:ext cx="284097" cy="2840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8B3E6" id="Group 288" o:spid="_x0000_s1145" style="position:absolute;left:0;text-align:left;margin-left:-255.75pt;margin-top:-.25pt;width:234pt;height:146.85pt;z-index:251759104;mso-height-relative:margin" coordorigin="" coordsize="29721,1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Z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BAEgA&#10;AAABAAE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kAAAAGAAAAAAAAAAAAAACmAAABCAAAAAoAVQBu&#10;AHQAaQB0AGwAZQBkAC0AMQAAAAEAAAAAAAAAAAAAAAAAAAAAAAAAAQAAAAAAAAAAAAABCAAAAKYA&#10;AAAAAAAAAAAAAAAAAAAAAQAAAAAAAAAAAAAAAAAAAAAAAAAQAAAAAQAAAAAAAG51bGwAAAACAAAA&#10;BmJvdW5kc09iamMAAAABAAAAAAAAUmN0MQAAAAQAAAAAVG9wIGxvbmcAAAAAAAAAAExlZnRsb25n&#10;AAAAAAAAAABCdG9tbG9uZwAAAKYAAAAAUmdodGxvbmcAAAEI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mAAAAAFJnaHRs&#10;b25nAAABC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K3MAAAABAAAAoAAAAGUAAAHgAAC9YAAAK1c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G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CmAQgDAREAAhEBAxEB/90ABAAh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">
                <v:group id="Group 289" o:spid="_x0000_s1146" style="position:absolute;width:29721;height:18686" coordorigin="" coordsize="29721,18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Picture 290" o:spid="_x0000_s1147" type="#_x0000_t75" style="position:absolute;width:29721;height:1868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5wczCAAAA3AAAAA8AAABkcnMvZG93bnJldi54bWxEj01rAjEQhu9C/0MYoTfNKlS6W6NIS8Fr&#10;rRdvQzL7QTeTNUnX9d93DgWPwzvvM/Ns95Pv1UgxdYENrJYFKGIbXMeNgfP35+IVVMrIDvvAZOBO&#10;Cfa7p9kWKxdu/EXjKTdKIJwqNNDmPFRaJ9uSx7QMA7FkdYges4yx0S7iTeC+1+ui2GiPHcuFFgd6&#10;b8n+nH69UMqXeizjh70PR1tezraerk4b8zyfDm+gMk35sfzfPjoD61LeFxkRAb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cHMwgAAANwAAAAPAAAAAAAAAAAAAAAAAJ8C&#10;AABkcnMvZG93bnJldi54bWxQSwUGAAAAAAQABAD3AAAAjgMAAAAA&#10;" stroked="t" strokecolor="black [3213]">
                    <v:imagedata r:id="rId61" o:title=""/>
                    <v:path arrowok="t"/>
                  </v:shape>
                  <v:shape id="Text Box 99" o:spid="_x0000_s1148" type="#_x0000_t202" style="position:absolute;left:78;top:1679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zScUA&#10;AADcAAAADwAAAGRycy9kb3ducmV2LnhtbESPQWvCQBSE74X+h+UVetNNLCQ1dQ0iVuzBQ9Uf8My+&#10;bEKzb0N2q9Ff3y0Uehxm5htmUY62ExcafOtYQTpNQBBXTrdsFJyO75NXED4ga+wck4IbeSiXjw8L&#10;LLS78iddDsGICGFfoIImhL6Q0lcNWfRT1xNHr3aDxRDlYKQe8BrhtpOzJMmkxZbjQoM9rRuqvg7f&#10;VsH6XqNJzv1+m1Uv5iNQvmnrXKnnp3H1BiLQGP7Df+2dVjCbp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DNJxQAAANwAAAAPAAAAAAAAAAAAAAAAAJgCAABkcnMv&#10;ZG93bnJldi54bWxQSwUGAAAAAAQABAD1AAAAigMAAAAA&#10;" stroked="f">
                    <v:textbox inset="0,0,0,0">
                      <w:txbxContent>
                        <w:p w14:paraId="63555195" w14:textId="77777777" w:rsidR="00A06C2F" w:rsidRDefault="00A06C2F" w:rsidP="00030314">
                          <w:pPr>
                            <w:pStyle w:val="Fig"/>
                            <w:jc w:val="center"/>
                          </w:pPr>
                          <w:r>
                            <w:t>Fig. 3-7</w:t>
                          </w:r>
                        </w:p>
                      </w:txbxContent>
                    </v:textbox>
                  </v:shape>
                </v:group>
                <v:oval id="Oval 292" o:spid="_x0000_s1149" style="position:absolute;left:20699;top:1121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G1sQA&#10;AADcAAAADwAAAGRycy9kb3ducmV2LnhtbESPQWsCMRSE7wX/Q3iCt5p1W6quRtGC0EMvVcHrY/N2&#10;E9y8LJvorv/eFAo9DjPzDbPeDq4Rd+qC9axgNs1AEJdeW64VnE+H1wWIEJE1Np5JwYMCbDejlzUW&#10;2vf8Q/djrEWCcChQgYmxLaQMpSGHYepb4uRVvnMYk+xqqTvsE9w1Ms+yD+nQclow2NKnofJ6vDkF&#10;+0pW1s6v5v371F/m5f5tWe1Yqcl42K1ARBrif/iv/aUV5Ms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xtbEAAAA3AAAAA8AAAAAAAAAAAAAAAAAmAIAAGRycy9k&#10;b3ducmV2LnhtbFBLBQYAAAAABAAEAPUAAACJAwAAAAA=&#10;" filled="f" strokecolor="red" strokeweight="3pt"/>
                <v:oval id="Oval 293" o:spid="_x0000_s1150" style="position:absolute;left:13719;top:3611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jTcMA&#10;AADcAAAADwAAAGRycy9kb3ducmV2LnhtbESPQWsCMRSE7wX/Q3iCt5pVS9XVKCoIPfRSFbw+Nm83&#10;wc3Lsonu+u9NodDjMDPfMOtt72rxoDZYzwom4wwEceG15UrB5Xx8X4AIEVlj7ZkUPCnAdjN4W2Ou&#10;fcc/9DjFSiQIhxwVmBibXMpQGHIYxr4hTl7pW4cxybaSusUuwV0tp1n2KR1aTgsGGzoYKm6nu1Ow&#10;L2Vp7fxmPr7P3XVe7GfLcsdKjYb9bgUiUh//w3/tL61gupzB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jTcMAAADcAAAADwAAAAAAAAAAAAAAAACYAgAAZHJzL2Rv&#10;d25yZXYueG1sUEsFBgAAAAAEAAQA9QAAAIgDAAAAAA==&#10;" filled="f" strokecolor="red" strokeweight="3pt"/>
                <w10:anchorlock/>
              </v:group>
            </w:pict>
          </mc:Fallback>
        </mc:AlternateContent>
      </w:r>
      <w:r>
        <w:t>Continue routing the harness along the OE harness</w:t>
      </w:r>
      <w:r w:rsidR="00B24C9F">
        <w:t>, above the hood release cable,</w:t>
      </w:r>
      <w:r>
        <w:t xml:space="preserve"> and behind the metal bracket (Fig. 3-7).  Secure it with two wire ties.</w:t>
      </w:r>
    </w:p>
    <w:p w14:paraId="202BA75E" w14:textId="77777777" w:rsidR="00030314" w:rsidRDefault="00030314" w:rsidP="00BF7720">
      <w:pPr>
        <w:pStyle w:val="ProcLevel2"/>
      </w:pPr>
      <w:r>
        <w:t>Wrap one piece of foam tape around the door sill fuse.</w:t>
      </w:r>
    </w:p>
    <w:p w14:paraId="45C07CDE" w14:textId="77777777" w:rsidR="00B24C9F" w:rsidRDefault="00B24C9F" w:rsidP="00BF7720">
      <w:pPr>
        <w:pStyle w:val="ProcLevel2"/>
        <w:numPr>
          <w:ilvl w:val="0"/>
          <w:numId w:val="0"/>
        </w:numPr>
        <w:ind w:left="360"/>
      </w:pPr>
    </w:p>
    <w:p w14:paraId="04832193" w14:textId="77777777" w:rsidR="00B24C9F" w:rsidRDefault="00B24C9F" w:rsidP="00BF7720">
      <w:pPr>
        <w:pStyle w:val="ProcLevel2"/>
        <w:numPr>
          <w:ilvl w:val="0"/>
          <w:numId w:val="0"/>
        </w:numPr>
        <w:ind w:left="360"/>
      </w:pPr>
    </w:p>
    <w:p w14:paraId="35ABBE79" w14:textId="77777777" w:rsidR="00B24C9F" w:rsidRDefault="00B24C9F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1" layoutInCell="1" allowOverlap="1" wp14:anchorId="5BFFCF39" wp14:editId="2C3087D6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6491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-1" y="0"/>
                            <a:ext cx="2971800" cy="1826491"/>
                            <a:chOff x="-1" y="-1"/>
                            <a:chExt cx="2972145" cy="1828800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-1" y="-1"/>
                              <a:ext cx="2972145" cy="1828800"/>
                              <a:chOff x="-1" y="-1"/>
                              <a:chExt cx="2972145" cy="1828800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Picture 37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-1"/>
                                <a:ext cx="2972145" cy="1828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8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0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1CC3C77D" w14:textId="77777777" w:rsidR="00A06C2F" w:rsidRDefault="00A06C2F" w:rsidP="00B24C9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9" name="Oval 59"/>
                          <wps:cNvSpPr/>
                          <wps:spPr>
                            <a:xfrm>
                              <a:off x="1763476" y="696529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1521759" y="77020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7" name="Oval 267"/>
                        <wps:cNvSpPr/>
                        <wps:spPr>
                          <a:xfrm>
                            <a:off x="1425052" y="1391389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FCF39" id="Group 31" o:spid="_x0000_s1151" style="position:absolute;left:0;text-align:left;margin-left:-255.75pt;margin-top:-.55pt;width:234pt;height:2in;z-index:251775488;mso-width-relative:margin;mso-height-relative:margin" coordorigin="" coordsize="29718,18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4QklNA+0AAAAAABAASAAAAAEAAQBIAAAA&#10;AQABOEJJTQQmAAAAAAAOAAAAAAAAAAAAAD+AAAA4QklNBA0AAAAAAAQAAAB4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wAAAATgAAAAHAGYAaQBn&#10;ACAAMwAtADYAAAABAAAAAAAAAAAAAAAAAAAAAAAAAAEAAAAAAAAAAAAAATgAAADAAAAAAAAAAAAA&#10;AAAAAAAAAAEAAAAAAAAAAAAAAAAAAAAAAAAAEAAAAAEAAAAAAABudWxsAAAAAgAAAAZib3VuZHNP&#10;YmpjAAAAAQAAAAAAAFJjdDEAAAAEAAAAAFRvcCBsb25nAAAAAAAAAABMZWZ0bG9uZwAAAAAAAAAA&#10;QnRvbWxvbmcAAADAAAAAAFJnaHRsb25nAAABO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wAAAAABSZ2h0bG9uZwAAAT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CO4AAAAAQAAAKAAAABiAAAB4AAAt8AAACOc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CAgICAgICAgICAwICAgMEAwICAwQFBAQEBAQFBgUFBQUFBQYGBwcI&#10;BwcGCQkKCgkJDAwMDAwMDAwMDAwMDAwMAQMDAwUEBQkGBgkNCgkKDQ8ODg4ODw8MDAwMDA8PDAwM&#10;DAwMDwwMDAwMDAwMDAwMDAwMDAwMDAwMDAwMDAwMDAz/wAARCADAATgDAREAAhEBAxEB/90ABAAn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">
                <v:group id="Group 32" o:spid="_x0000_s1152" style="position:absolute;width:29717;height:18264" coordorigin="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Group 36" o:spid="_x0000_s1153" style="position:absolute;width:29721;height:18287" coordorigin="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Picture 37" o:spid="_x0000_s1154" type="#_x0000_t75" style="position:absolute;width:29721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LTDFAAAA2wAAAA8AAABkcnMvZG93bnJldi54bWxEj81uwjAQhO+V+g7WVuLWOCl/JcUgQKrU&#10;CwfSHjiu4m2SNl5HtgmBp68rIXEczcw3muV6MK3oyfnGsoIsSUEQl1Y3XCn4+nx/fgXhA7LG1jIp&#10;uJCH9erxYYm5tmc+UF+ESkQI+xwV1CF0uZS+rMmgT2xHHL1v6wyGKF0ltcNzhJtWvqTpTBpsOC7U&#10;2NGupvK3OBkFhqaL/QEn+uqml5+QLY7b4jpRavQ0bN5ABBrCPXxrf2gF4z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7C0wxQAAANsAAAAPAAAAAAAAAAAAAAAA&#10;AJ8CAABkcnMvZG93bnJldi54bWxQSwUGAAAAAAQABAD3AAAAkQMAAAAA&#10;" stroked="t" strokecolor="black [3213]">
                      <v:imagedata r:id="rId59" o:title=""/>
                      <v:path arrowok="t"/>
                    </v:shape>
                    <v:shape id="Text Box 99" o:spid="_x0000_s1155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O7r4A&#10;AADbAAAADwAAAGRycy9kb3ducmV2LnhtbERPzYrCMBC+L/gOYQRva6qCSjWKiIoePKz6AGMzTYvN&#10;pDRRq09vDsIeP77/+bK1lXhQ40vHCgb9BARx5nTJRsHlvP2dgvABWWPlmBS8yMNy0fmZY6rdk//o&#10;cQpGxBD2KSooQqhTKX1WkEXfdzVx5HLXWAwRNkbqBp8x3FZymCRjabHk2FBgTeuCstvpbhWs3zma&#10;5Fofd+NsZA6BJpsynyjV67arGYhAbfgXf917rWAUx8Yv8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7zu6+AAAA2wAAAA8AAAAAAAAAAAAAAAAAmAIAAGRycy9kb3ducmV2&#10;LnhtbFBLBQYAAAAABAAEAPUAAACDAwAAAAA=&#10;" stroked="f">
                      <v:textbox inset="0,0,0,0">
                        <w:txbxContent>
                          <w:p w14:paraId="1CC3C77D" w14:textId="77777777" w:rsidR="00A06C2F" w:rsidRDefault="00A06C2F" w:rsidP="00B24C9F">
                            <w:pPr>
                              <w:pStyle w:val="Fig"/>
                              <w:jc w:val="center"/>
                            </w:pPr>
                            <w:r>
                              <w:t>Fig. 3-8</w:t>
                            </w:r>
                          </w:p>
                        </w:txbxContent>
                      </v:textbox>
                    </v:shape>
                  </v:group>
                  <v:oval id="Oval 59" o:spid="_x0000_s1156" style="position:absolute;left:17634;top:6965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1BsQA&#10;AADbAAAADwAAAGRycy9kb3ducmV2LnhtbESPzWsCMRTE7wX/h/AEbzWrbf1YjaJCoYde/ACvj83b&#10;TXDzsmxSd/vfNwXB4zAzv2HW297V4k5tsJ4VTMYZCOLCa8uVgsv583UBIkRkjbVnUvBLAbabwcsa&#10;c+07PtL9FCuRIBxyVGBibHIpQ2HIYRj7hjh5pW8dxiTbSuoWuwR3tZxm2Uw6tJwWDDZ0MFTcTj9O&#10;wb6UpbXzm3n/PnfXebF/W5Y7Vmo07HcrEJH6+Aw/2l9awccS/r+k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NQbEAAAA2wAAAA8AAAAAAAAAAAAAAAAAmAIAAGRycy9k&#10;b3ducmV2LnhtbFBLBQYAAAAABAAEAPUAAACJAwAAAAA=&#10;" filled="f" strokecolor="red" strokeweight="3pt"/>
                  <v:oval id="Oval 63" o:spid="_x0000_s1157" style="position:absolute;left:15217;top:770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UcMA&#10;AADbAAAADwAAAGRycy9kb3ducmV2LnhtbESPT2sCMRTE7wW/Q3iCt5pVi39Wo6gg9NBLVfD62Lzd&#10;BDcvyya667dvCoUeh5n5DbPZ9a4WT2qD9axgMs5AEBdeW64UXC+n9yWIEJE11p5JwYsC7LaDtw3m&#10;2nf8Tc9zrESCcMhRgYmxyaUMhSGHYewb4uSVvnUYk2wrqVvsEtzVcpplc+nQclow2NDRUHE/P5yC&#10;QylLaxd38/F16W6L4jBblXtWajTs92sQkfr4H/5rf2oF8xn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IUcMAAADbAAAADwAAAAAAAAAAAAAAAACYAgAAZHJzL2Rv&#10;d25yZXYueG1sUEsFBgAAAAAEAAQA9QAAAIgDAAAAAA==&#10;" filled="f" strokecolor="red" strokeweight="3pt"/>
                </v:group>
                <v:oval id="Oval 267" o:spid="_x0000_s1158" style="position:absolute;left:14250;top:13913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VacQA&#10;AADcAAAADwAAAGRycy9kb3ducmV2LnhtbESPQWsCMRSE7wX/Q3iCt5pVi6urUVQQeuilWuj1sXm7&#10;CW5elk1013/fFAo9DjPzDbPdD64RD+qC9axgNs1AEJdeW64VfF3PrysQISJrbDyTgicF2O9GL1ss&#10;tO/5kx6XWIsE4VCgAhNjW0gZSkMOw9S3xMmrfOcwJtnVUnfYJ7hr5DzLltKh5bRgsKWTofJ2uTsF&#10;x0pW1uY38/Zx7b/z8rhYVwdWajIeDhsQkYb4H/5rv2sF82UO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FWn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>
        <w:t>Secure the harness along the vehicle harness with three wire ties (Fig. 3-8).</w:t>
      </w:r>
    </w:p>
    <w:p w14:paraId="546AFCDC" w14:textId="587F11DA" w:rsidR="00BF7720" w:rsidRDefault="00BF7720" w:rsidP="00BF7720">
      <w:pPr>
        <w:spacing w:after="120" w:line="300" w:lineRule="auto"/>
      </w:pPr>
      <w:r>
        <w:br w:type="page"/>
      </w:r>
    </w:p>
    <w:p w14:paraId="1DDCBBED" w14:textId="77777777" w:rsidR="00030314" w:rsidRDefault="00030314" w:rsidP="00BF7720">
      <w:pPr>
        <w:pStyle w:val="ProcLevel2"/>
        <w:numPr>
          <w:ilvl w:val="0"/>
          <w:numId w:val="0"/>
        </w:numPr>
        <w:ind w:left="360"/>
      </w:pPr>
    </w:p>
    <w:p w14:paraId="27736C13" w14:textId="77777777" w:rsidR="00540D8B" w:rsidRDefault="00540D8B" w:rsidP="00540D8B">
      <w:pPr>
        <w:pStyle w:val="Heading5"/>
      </w:pPr>
      <w:r>
        <w:t>Install the T-Taps.</w:t>
      </w:r>
    </w:p>
    <w:p w14:paraId="1205DAD0" w14:textId="77777777" w:rsidR="00E80595" w:rsidRDefault="00392556" w:rsidP="00386C2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1" layoutInCell="1" allowOverlap="1" wp14:anchorId="2A70E4BF" wp14:editId="5CD7EF76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27530"/>
                <wp:effectExtent l="19050" t="19050" r="19050" b="2032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002"/>
                          <a:chOff x="2405" y="264"/>
                          <a:chExt cx="2969341" cy="1824945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5" y="264"/>
                            <a:ext cx="2969341" cy="1824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140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9A9BE77" w14:textId="77777777" w:rsidR="00A06C2F" w:rsidRDefault="00A06C2F" w:rsidP="00392556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0E4BF" id="Group 209" o:spid="_x0000_s1159" style="position:absolute;left:0;text-align:left;margin-left:-255.75pt;margin-top:-.35pt;width:234pt;height:143.9pt;z-index:251707904;mso-width-relative:margin;mso-height-relative:margin" coordorigin="24,2" coordsize="29693,182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AAAAAAAAAAAACnZlY3RvckRhdGFib29sAQAAAABQZ1BzZW51bQAAAABQZ1BzAAAAAFBnUEMAAAAA&#10;TGVmdFVudEYjUmx0AAAAAAAAAAAAAAAAVG9wIFVudEYjUmx0AAAAAAAAAAAAAAAAU2NsIFVudEYj&#10;UHJjQFkAAAAAAAA4QklNA+0AAAAAABAAYAAAAAEAAQBgAAAAAQAB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HAAAAAFJnaHRsb25nAAACf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EAsAAAABAAAAoAAAAGIAAAHg&#10;AAC3wAAAD+8AGAAB/9j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ICAgICAgIC&#10;AgIDAgICAwQDAgIDBAUEBAQEBAUGBQUFBQUFBgYHBwgHBwYJCQoKCQkMDAwMDAwMDAwMDAwMDAwB&#10;AwMDBQQFCQYGCQ0KCQoNDw4ODg4PDwwMDAwMDw8MDAwMDAwPDAwMDAwMDAwMDAwMDAwMDAwMDAwM&#10;DAwMDAwMDP/AABEIAYcCfAMBEQACEQEDEQH/3QAEAFD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">
                <v:shape id="Picture 210" o:spid="_x0000_s1160" type="#_x0000_t75" style="position:absolute;left:24;top:2;width:29693;height:182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thrCAAAA3AAAAA8AAABkcnMvZG93bnJldi54bWxET01rg0AQvQfyH5YJ9JasGgipzSaUQmku&#10;BtRS6G1wJ2rrzoq7Vfvvs4dAjo/3fTjNphMjDa61rCDeRCCIK6tbrhV8lu/rPQjnkTV2lknBPzk4&#10;HZeLA6baTpzTWPhahBB2KSpovO9TKV3VkEG3sT1x4K52MOgDHGqpB5xCuOlkEkU7abDl0NBgT28N&#10;Vb/Fn1FQfv9cqmzMv2RZXOmjzHgan7dKPa3m1xcQnmb/EN/dZ60gicP8cCYcAX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zLYawgAAANwAAAAPAAAAAAAAAAAAAAAAAJ8C&#10;AABkcnMvZG93bnJldi54bWxQSwUGAAAAAAQABAD3AAAAjgMAAAAA&#10;" stroked="t" strokecolor="black [3213]">
                  <v:imagedata r:id="rId63" o:title=""/>
                  <v:path arrowok="t"/>
                </v:shape>
                <v:shape id="Text Box 99" o:spid="_x0000_s1161" type="#_x0000_t202" style="position:absolute;left:78;top:16314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wE8MA&#10;AADcAAAADwAAAGRycy9kb3ducmV2LnhtbESPQYvCMBSE74L/ITzBm6ZVUKlGEXEX9+Bh1R/wbF7T&#10;YvNSmqh1f/1mQdjjMDPfMKtNZ2vxoNZXjhWk4wQEce50xUbB5fwxWoDwAVlj7ZgUvMjDZt3vrTDT&#10;7snf9DgFIyKEfYYKyhCaTEqfl2TRj11DHL3CtRZDlK2RusVnhNtaTpJkJi1WHBdKbGhXUn473a2C&#10;3U+BJrk2x89ZPjVfgeb7qpgrNRx02yWIQF34D7/bB61gkq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swE8MAAADcAAAADwAAAAAAAAAAAAAAAACYAgAAZHJzL2Rv&#10;d25yZXYueG1sUEsFBgAAAAAEAAQA9QAAAIgDAAAAAA==&#10;" stroked="f">
                  <v:textbox inset="0,0,0,0">
                    <w:txbxContent>
                      <w:p w14:paraId="39A9BE77" w14:textId="77777777" w:rsidR="00A06C2F" w:rsidRDefault="00A06C2F" w:rsidP="00392556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80595">
        <w:t xml:space="preserve">Review Fig. 4-1 for </w:t>
      </w:r>
      <w:r>
        <w:t xml:space="preserve">the </w:t>
      </w:r>
      <w:r w:rsidR="00E80595">
        <w:t>proper application of T-Taps.</w:t>
      </w:r>
    </w:p>
    <w:p w14:paraId="05A8231A" w14:textId="77777777" w:rsidR="00E80595" w:rsidRDefault="00E80595" w:rsidP="00386C22">
      <w:pPr>
        <w:pStyle w:val="ProcLevel2"/>
      </w:pPr>
      <w:r>
        <w:t>Apply one T-Tap each to the foot light connector wires.</w:t>
      </w:r>
    </w:p>
    <w:p w14:paraId="1E573F24" w14:textId="3543E2FD" w:rsidR="00386C22" w:rsidRDefault="00386C22" w:rsidP="00386C22">
      <w:pPr>
        <w:spacing w:after="120" w:line="300" w:lineRule="auto"/>
      </w:pPr>
    </w:p>
    <w:p w14:paraId="0867CF84" w14:textId="77777777" w:rsidR="00BF7720" w:rsidRDefault="00BF7720" w:rsidP="00386C22">
      <w:pPr>
        <w:spacing w:after="120" w:line="300" w:lineRule="auto"/>
      </w:pPr>
    </w:p>
    <w:p w14:paraId="1190B8FF" w14:textId="77777777" w:rsidR="00BF7720" w:rsidRDefault="00BF7720" w:rsidP="00386C22">
      <w:pPr>
        <w:spacing w:after="120" w:line="300" w:lineRule="auto"/>
      </w:pPr>
    </w:p>
    <w:p w14:paraId="141DFF61" w14:textId="77777777" w:rsidR="00392556" w:rsidRDefault="00392556" w:rsidP="00386C22">
      <w:pPr>
        <w:pStyle w:val="ProcLevel2"/>
        <w:numPr>
          <w:ilvl w:val="0"/>
          <w:numId w:val="0"/>
        </w:numPr>
        <w:ind w:left="360"/>
      </w:pPr>
    </w:p>
    <w:p w14:paraId="5DDAE1A9" w14:textId="77777777" w:rsidR="00E80595" w:rsidRDefault="00392556" w:rsidP="00386C2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1" layoutInCell="1" allowOverlap="1" wp14:anchorId="62DDB7BF" wp14:editId="630A7016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69260" cy="1562100"/>
                <wp:effectExtent l="19050" t="19050" r="21590" b="190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1562100"/>
                          <a:chOff x="0" y="0"/>
                          <a:chExt cx="2965320" cy="1563001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2965320" cy="1563001"/>
                            <a:chOff x="1" y="393"/>
                            <a:chExt cx="2965680" cy="1563327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393"/>
                              <a:ext cx="2965680" cy="156332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37170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59A1E8E7" w14:textId="77777777" w:rsidR="00A06C2F" w:rsidRDefault="00A06C2F" w:rsidP="0039255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1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569595" cy="254635"/>
                              <a:chOff x="3447" y="2077"/>
                              <a:chExt cx="897" cy="401"/>
                            </a:xfrm>
                          </wpg:grpSpPr>
                          <wps:wsp>
                            <wps:cNvPr id="218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487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225CFE" w14:textId="77777777" w:rsidR="00A06C2F" w:rsidRDefault="00A06C2F" w:rsidP="0039255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Pliers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9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21" name="Oval 221"/>
                        <wps:cNvSpPr/>
                        <wps:spPr>
                          <a:xfrm>
                            <a:off x="2087666" y="441461"/>
                            <a:ext cx="575298" cy="57600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DB7BF" id="Group 212" o:spid="_x0000_s1162" style="position:absolute;left:0;text-align:left;margin-left:-255.75pt;margin-top:-.25pt;width:233.8pt;height:123pt;z-index:251709952;mso-width-relative:margin;mso-height-relative:margin" coordsize="29653,1563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V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QBIAAAAAQAB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iwAAAABSZ2h0bG9uZwAAAQ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CMiAAAAAQAA&#10;AKAAAABUAAAB4AAAnYAAACMG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gICAgICAgICAgMCAgIDBAMCAgMEBQQEBAQEBQYFBQUFBQUGBgcHCAcHBgkJ&#10;CgoJCQwMDAwMDAwMDAwMDAwMDAEDAwMFBAUJBgYJDQoJCg0PDg4ODg8PDAwMDAwPDwwMDAwMDA8M&#10;DAwMDAwMDAwMDAwMDAwMDAwMDAwMDAwMDAwM/8AAEQgAiwEIAwERAAIRAQMRAf/dAAQAI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">
                <v:group id="Group 214" o:spid="_x0000_s1163" style="position:absolute;width:29653;height:15630" coordorigin=",3" coordsize="29656,15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Picture 215" o:spid="_x0000_s1164" type="#_x0000_t75" style="position:absolute;top:3;width:29656;height:156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rK7CAAAA3AAAAA8AAABkcnMvZG93bnJldi54bWxEj0FrwkAUhO8F/8PyBG/NroFKiVlFBEF6&#10;a2zx+pJ9JsHs25jdmvjvuwWhx2FmvmHy7WQ7cafBt441LBMFgrhypuVaw9fp8PoOwgdkg51j0vAg&#10;D9vN7CXHzLiRP+lehFpECPsMNTQh9JmUvmrIok9cTxy9ixsshiiHWpoBxwi3nUyVWkmLLceFBnva&#10;N1Rdix+roTTq4+T8ub5Z5dO9IVeW30etF/NptwYRaAr/4Wf7aDSkyzf4OxOP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bqyuwgAAANwAAAAPAAAAAAAAAAAAAAAAAJ8C&#10;AABkcnMvZG93bnJldi54bWxQSwUGAAAAAAQABAD3AAAAjgMAAAAA&#10;" stroked="t" strokecolor="black [3213]">
                    <v:imagedata r:id="rId65" o:title=""/>
                    <v:path arrowok="t"/>
                  </v:shape>
                  <v:shape id="Text Box 99" o:spid="_x0000_s1165" type="#_x0000_t202" style="position:absolute;left:78;top:13717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oZ8QA&#10;AADcAAAADwAAAGRycy9kb3ducmV2LnhtbESP3YrCMBSE74V9h3AW9k5TXajSNYrIKnrhhT8PcLY5&#10;TYvNSWmyWn16IwheDjPzDTOdd7YWF2p95VjBcJCAIM6drtgoOB1X/QkIH5A11o5JwY08zGcfvSlm&#10;2l15T5dDMCJC2GeooAyhyaT0eUkW/cA1xNErXGsxRNkaqVu8Rrit5ShJUmmx4rhQYkPLkvLz4d8q&#10;WN4LNMlfs1un+bfZBhr/VsVYqa/PbvEDIlAX3uFXe6MVjIYp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qGfEAAAA3AAAAA8AAAAAAAAAAAAAAAAAmAIAAGRycy9k&#10;b3ducmV2LnhtbFBLBQYAAAAABAAEAPUAAACJAwAAAAA=&#10;" stroked="f">
                    <v:textbox inset="0,0,0,0">
                      <w:txbxContent>
                        <w:p w14:paraId="59A1E8E7" w14:textId="77777777" w:rsidR="00A06C2F" w:rsidRDefault="00A06C2F" w:rsidP="00392556">
                          <w:pPr>
                            <w:pStyle w:val="Fig"/>
                            <w:jc w:val="center"/>
                          </w:pPr>
                          <w:r>
                            <w:t>Fig. 4-2</w:t>
                          </w:r>
                        </w:p>
                      </w:txbxContent>
                    </v:textbox>
                  </v:shape>
                  <v:group id="Group 109" o:spid="_x0000_s1166" style="position:absolute;left:152;top:76;width:5696;height:2546" coordorigin="3447,2077" coordsize="89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rect id="Rectangle 110" o:spid="_x0000_s1167" style="position:absolute;left:3857;top:2077;width:4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aC8EA&#10;AADcAAAADwAAAGRycy9kb3ducmV2LnhtbERPTYvCMBC9C/sfwix407QV3VKN4grCHq31srehGdtq&#10;MylNVrv+enMQPD7e92ozmFbcqHeNZQXxNAJBXFrdcKXgVOwnKQjnkTW2lknBPznYrD9GK8y0vXNO&#10;t6OvRAhhl6GC2vsuk9KVNRl0U9sRB+5se4M+wL6Susd7CDetTKJoIQ02HBpq7GhXU3k9/hkFB/zO&#10;21labOdp9ZX8LuKLHvKHUuPPYbsE4Wnwb/HL/aMVJHFYG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GgvBAAAA3AAAAA8AAAAAAAAAAAAAAAAAmAIAAGRycy9kb3du&#10;cmV2LnhtbFBLBQYAAAAABAAEAPUAAACGAwAAAAA=&#10;" stroked="f">
                      <v:textbox style="mso-fit-shape-to-text:t" inset="0,0,0,0">
                        <w:txbxContent>
                          <w:p w14:paraId="0B225CFE" w14:textId="77777777" w:rsidR="00A06C2F" w:rsidRDefault="00A06C2F" w:rsidP="003925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Pliers</w:t>
                            </w:r>
                          </w:p>
                        </w:txbxContent>
                      </v:textbox>
                    </v:rect>
                    <v:shape id="Picture 111" o:spid="_x0000_s1168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bGvEAAAA3AAAAA8AAABkcnMvZG93bnJldi54bWxEj0FrwkAUhO+F/oflCd7qJmqKTV2lCIFS&#10;EKmt99fsaxLNvg27a4z/3hUKPQ4z8w2zXA+mFT0531hWkE4SEMSl1Q1XCr6/iqcFCB+QNbaWScGV&#10;PKxXjw9LzLW98Cf1+1CJCGGfo4I6hC6X0pc1GfQT2xFH79c6gyFKV0nt8BLhppXTJHmWBhuOCzV2&#10;tKmpPO3PRkF/+qHZLs0yV3zMj2UmD9tAhVLj0fD2CiLQEP7Df+13rWCavsD9TDw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RbGvEAAAA3AAAAA8AAAAAAAAAAAAAAAAA&#10;nwIAAGRycy9kb3ducmV2LnhtbFBLBQYAAAAABAAEAPcAAACQAwAAAAA=&#10;">
                      <v:imagedata r:id="rId23" o:title="tool"/>
                    </v:shape>
                  </v:group>
                </v:group>
                <v:oval id="Oval 221" o:spid="_x0000_s1169" style="position:absolute;left:20876;top:4414;width:5753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RRsQA&#10;AADcAAAADwAAAGRycy9kb3ducmV2LnhtbESPwWrDMBBE74H8g9hCb4kctyStayUkhUAPvSQp9LpY&#10;a0vYWhlLid2/jwqFHoeZecOUu8l14kZDsJ4VrJYZCOLKa8uNgq/LcfECIkRkjZ1nUvBDAXbb+azE&#10;QvuRT3Q7x0YkCIcCFZgY+0LKUBlyGJa+J05e7QeHMcmhkXrAMcFdJ/MsW0uHltOCwZ7eDVXt+eoU&#10;HGpZW7tpzfPnZfzeVIen13rPSj0+TPs3EJGm+B/+a39oBXm+gt8z6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kUb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E80595">
        <w:t>Connect the door sill wires to the T-Taps with the matching wire colors on the foot well lights (Fig. 4-2).</w:t>
      </w:r>
    </w:p>
    <w:p w14:paraId="310FFDCB" w14:textId="77777777" w:rsidR="00E80595" w:rsidRDefault="00E80595" w:rsidP="00E80595">
      <w:pPr>
        <w:pStyle w:val="ProcLevel2"/>
      </w:pPr>
      <w:r>
        <w:t>Wrap one piece of foam tape around the completed connection.</w:t>
      </w:r>
    </w:p>
    <w:p w14:paraId="4D880FB7" w14:textId="77777777" w:rsidR="00540D8B" w:rsidRDefault="00A44175" w:rsidP="00E80595">
      <w:pPr>
        <w:pStyle w:val="ProcLevel2"/>
      </w:pPr>
      <w:r>
        <w:t>Clip all wire ties flush</w:t>
      </w:r>
      <w:r w:rsidR="00540D8B">
        <w:t>.</w:t>
      </w:r>
    </w:p>
    <w:p w14:paraId="77CFB771" w14:textId="77777777" w:rsidR="00E80595" w:rsidRDefault="00E80595" w:rsidP="00E80595">
      <w:pPr>
        <w:pStyle w:val="ProcLevel2"/>
        <w:numPr>
          <w:ilvl w:val="0"/>
          <w:numId w:val="0"/>
        </w:numPr>
        <w:ind w:left="360"/>
      </w:pPr>
    </w:p>
    <w:p w14:paraId="76BD73B1" w14:textId="77777777" w:rsidR="00E80595" w:rsidRDefault="00E80595" w:rsidP="00E80595">
      <w:pPr>
        <w:pStyle w:val="Heading5"/>
      </w:pPr>
      <w:r>
        <w:t>Install the Passenger Side Door Sill.</w:t>
      </w:r>
    </w:p>
    <w:p w14:paraId="5D0C4110" w14:textId="2CB9E301" w:rsidR="00350E4C" w:rsidRDefault="00350E4C" w:rsidP="00BF7720">
      <w:pPr>
        <w:pStyle w:val="ProcLevel2"/>
      </w:pPr>
      <w:r>
        <w:t>Repeat Step 3(a) through Step 3(</w:t>
      </w:r>
      <w:r w:rsidR="00585789">
        <w:t>g</w:t>
      </w:r>
      <w:r>
        <w:t>) on the passenger side.</w:t>
      </w:r>
    </w:p>
    <w:p w14:paraId="3A28F514" w14:textId="77777777" w:rsidR="00350E4C" w:rsidRDefault="00250DF4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1" layoutInCell="1" allowOverlap="1" wp14:anchorId="7F14AFA5" wp14:editId="227ADD4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600200"/>
                <wp:effectExtent l="19050" t="19050" r="19050" b="190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00200"/>
                          <a:chOff x="-1" y="0"/>
                          <a:chExt cx="2975019" cy="1598180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-1" y="0"/>
                            <a:ext cx="2975019" cy="1598180"/>
                            <a:chOff x="-1" y="-1"/>
                            <a:chExt cx="2975364" cy="1600200"/>
                          </a:xfrm>
                        </wpg:grpSpPr>
                        <wpg:grpSp>
                          <wpg:cNvPr id="224" name="Group 224"/>
                          <wpg:cNvGrpSpPr/>
                          <wpg:grpSpPr>
                            <a:xfrm>
                              <a:off x="-1" y="-1"/>
                              <a:ext cx="2975364" cy="1600200"/>
                              <a:chOff x="-1" y="-1"/>
                              <a:chExt cx="2975364" cy="1600200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Picture 225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-1"/>
                                <a:ext cx="2975364" cy="1600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26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410972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4544AC7E" w14:textId="77777777" w:rsidR="00A06C2F" w:rsidRDefault="00A06C2F" w:rsidP="00250DF4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5-1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7" name="Oval 227"/>
                          <wps:cNvSpPr/>
                          <wps:spPr>
                            <a:xfrm>
                              <a:off x="1621576" y="759553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796463" y="1054690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Oval 229"/>
                        <wps:cNvSpPr/>
                        <wps:spPr>
                          <a:xfrm>
                            <a:off x="2189687" y="595998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4AFA5" id="Group 222" o:spid="_x0000_s1170" style="position:absolute;left:0;text-align:left;margin-left:-255.75pt;margin-top:0;width:234pt;height:126pt;z-index:251712000;mso-width-relative:margin;mso-height-relative:margin" coordorigin="" coordsize="29750,159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W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OEJJTQPtAAAAAAAQAEgAAAABAAEA&#10;SAAAAAEAAThCSU0EJgAAAAAADgAAAAAAAAAAAAA/gAAAOEJJTQPyAAAAAAAKAAD///////8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COAAABCAAAAAcAZgBpAGcAIAA1AC0AMQAAAAEAAAAAAAAAAAAAAAAAAAAAAAAA&#10;AQAAAAAAAAAAAAABCAAAAI4AAAAAAAAAAAAAAAAAAAAAAQAAAAAAAAAAAAAAAAAAAAAAAAAQAAAA&#10;AQAAAAAAAG51bGwAAAACAAAABmJvdW5kc09iamMAAAABAAAAAAAAUmN0MQAAAAQAAAAAVG9wIGxv&#10;bmcAAAAAAAAAAExlZnRsb25nAAAAAAAAAABCdG9tbG9uZwAAAI4AAAAAUmdodGxvbmcAAAE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COAAAAAFJnaHRsb25nAAABC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M4QklNBAwAAAAAJHAAAAABAAAAoAAAAFYAAAHgAAChQAAAJFQAG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FY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ICAgICAgICAgIDAgICAwQDAgIDBAUEBAQEBAUGBQUFBQUFBgYHBwgHBwYJCQoKCQkMDAwM&#10;DAwMDAwMDAwMDAwBAwMDBQQFCQYGCQ0KCQoNDw4ODg4PDwwMDAwMDw8MDAwMDAwPDAwMDAwMDAwM&#10;DAwMDAwMDAwMDAwMDAwMDAwMDP/AABEIAI4BCAMBEQACEQEDEQH/3QAEACH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">
                <v:group id="Group 223" o:spid="_x0000_s1171" style="position:absolute;width:29750;height:15981" coordorigin="" coordsize="29753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group id="Group 224" o:spid="_x0000_s1172" style="position:absolute;width:29753;height:16001" coordorigin="" coordsize="29753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Picture 225" o:spid="_x0000_s1173" type="#_x0000_t75" style="position:absolute;width:29753;height:1600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vG3EAAAA3AAAAA8AAABkcnMvZG93bnJldi54bWxEj09rwkAUxO8Fv8PyBG91Y8ASUlcR/4Be&#10;pFV7f2Rfk9Ts27C7muTbu4VCj8PM/IZZrHrTiAc5X1tWMJsmIIgLq2suFVwv+9cMhA/IGhvLpGAg&#10;D6vl6GWBubYdf9LjHEoRIexzVFCF0OZS+qIig35qW+LofVtnMETpSqkddhFuGpkmyZs0WHNcqLCl&#10;TUXF7Xw3Ck5fc+rcdvjwuj1kx5/hmq3vO6Um4379DiJQH/7Df+2DVpCmc/g9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vvG3EAAAA3AAAAA8AAAAAAAAAAAAAAAAA&#10;nwIAAGRycy9kb3ducmV2LnhtbFBLBQYAAAAABAAEAPcAAACQAwAAAAA=&#10;" stroked="t" strokecolor="black [3213]">
                      <v:imagedata r:id="rId67" o:title=""/>
                      <v:path arrowok="t"/>
                    </v:shape>
                    <v:shape id="Text Box 99" o:spid="_x0000_s1174" type="#_x0000_t202" style="position:absolute;left:78;top:14109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i2sQA&#10;AADcAAAADwAAAGRycy9kb3ducmV2LnhtbESPQWvCQBSE7wX/w/IEb3VjhFiiq4jYogcPtf6AZ/Zl&#10;E8y+DdlVY399VxB6HGbmG2ax6m0jbtT52rGCyTgBQVw4XbNRcPr5fP8A4QOyxsYxKXiQh9Vy8LbA&#10;XLs7f9PtGIyIEPY5KqhCaHMpfVGRRT92LXH0StdZDFF2RuoO7xFuG5kmSSYt1hwXKmxpU1FxOV6t&#10;gs1viSY5t4evrJiafaDZti5nSo2G/XoOIlAf/sOv9k4rSNMM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YtrEAAAA3AAAAA8AAAAAAAAAAAAAAAAAmAIAAGRycy9k&#10;b3ducmV2LnhtbFBLBQYAAAAABAAEAPUAAACJAwAAAAA=&#10;" stroked="f">
                      <v:textbox inset="0,0,0,0">
                        <w:txbxContent>
                          <w:p w14:paraId="4544AC7E" w14:textId="77777777" w:rsidR="00A06C2F" w:rsidRDefault="00A06C2F" w:rsidP="00250DF4">
                            <w:pPr>
                              <w:pStyle w:val="Fig"/>
                              <w:jc w:val="center"/>
                            </w:pPr>
                            <w:r>
                              <w:t>Fig. 5-1</w:t>
                            </w:r>
                          </w:p>
                        </w:txbxContent>
                      </v:textbox>
                    </v:shape>
                  </v:group>
                  <v:oval id="Oval 227" o:spid="_x0000_s1175" style="position:absolute;left:16215;top:7595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sqcQA&#10;AADcAAAADwAAAGRycy9kb3ducmV2LnhtbESPQWvCQBSE7wX/w/KE3urGtDQ1uooWCj14qQq9PrIv&#10;2cXs25BdTfrvu4LgcZiZb5jVZnStuFIfrGcF81kGgrjy2nKj4HT8evkAESKyxtYzKfijAJv15GmF&#10;pfYD/9D1EBuRIBxKVGBi7EopQ2XIYZj5jjh5te8dxiT7RuoehwR3rcyz7F06tJwWDHb0aag6Hy5O&#10;wa6WtbXF2bztj8NvUe1eF/WWlXqejtsliEhjfITv7W+tIM8L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rKnEAAAA3AAAAA8AAAAAAAAAAAAAAAAAmAIAAGRycy9k&#10;b3ducmV2LnhtbFBLBQYAAAAABAAEAPUAAACJAwAAAAA=&#10;" filled="f" strokecolor="red" strokeweight="3pt"/>
                  <v:oval id="Oval 228" o:spid="_x0000_s1176" style="position:absolute;left:7964;top:10546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428EA&#10;AADcAAAADwAAAGRycy9kb3ducmV2LnhtbERPy4rCMBTdD/gP4QqzG1M7Mmo1igoDs3DjA9xemtsm&#10;2NyUJtrO308WwiwP573eDq4RT+qC9axgOslAEJdeW64VXC/fHwsQISJrbDyTgl8KsN2M3tZYaN/z&#10;iZ7nWIsUwqFABSbGtpAylIYcholviRNX+c5hTLCrpe6wT+GukXmWfUmHllODwZYOhsr7+eEU7CtZ&#10;WTu/m9nx0t/m5f5zWe1YqffxsFuBiDTEf/HL/aMV5Hlam86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ONvBAAAA3AAAAA8AAAAAAAAAAAAAAAAAmAIAAGRycy9kb3du&#10;cmV2LnhtbFBLBQYAAAAABAAEAPUAAACGAwAAAAA=&#10;" filled="f" strokecolor="red" strokeweight="3pt"/>
                </v:group>
                <v:oval id="Oval 229" o:spid="_x0000_s1177" style="position:absolute;left:21896;top:5959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dQMQA&#10;AADcAAAADwAAAGRycy9kb3ducmV2LnhtbESPQWsCMRSE7wX/Q3iCt5p1W6quRtGC0EMvVcHrY/N2&#10;E9y8LJvorv/eFAo9DjPzDbPeDq4Rd+qC9axgNs1AEJdeW64VnE+H1wWIEJE1Np5JwYMCbDejlzUW&#10;2vf8Q/djrEWCcChQgYmxLaQMpSGHYepb4uRVvnMYk+xqqTvsE9w1Ms+yD+nQclow2NKnofJ6vDkF&#10;+0pW1s6v5v371F/m5f5tWe1Yqcl42K1ARBrif/iv/aUV5PkS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+nUD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350E4C">
        <w:t>Thread the door sill harness inside the front OE harness clip.  Secure the door sill wire to the vehicle harness with three wire ties (Fig. 5-1).</w:t>
      </w:r>
    </w:p>
    <w:p w14:paraId="4A2F24F7" w14:textId="73F8C07C" w:rsidR="00BF7720" w:rsidRDefault="00BF7720" w:rsidP="00BF7720">
      <w:pPr>
        <w:spacing w:after="120" w:line="300" w:lineRule="auto"/>
      </w:pPr>
      <w:r>
        <w:br w:type="page"/>
      </w:r>
    </w:p>
    <w:p w14:paraId="28FD5759" w14:textId="77777777" w:rsidR="00250DF4" w:rsidRDefault="00250DF4" w:rsidP="00BF7720">
      <w:pPr>
        <w:pStyle w:val="ProcLevel2"/>
        <w:numPr>
          <w:ilvl w:val="0"/>
          <w:numId w:val="0"/>
        </w:numPr>
        <w:ind w:left="360"/>
      </w:pPr>
    </w:p>
    <w:p w14:paraId="0DA9E67C" w14:textId="77777777" w:rsidR="00350E4C" w:rsidRDefault="00250DF4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1" layoutInCell="1" allowOverlap="1" wp14:anchorId="3020C730" wp14:editId="5E86B13F">
                <wp:simplePos x="0" y="0"/>
                <wp:positionH relativeFrom="column">
                  <wp:posOffset>-3247390</wp:posOffset>
                </wp:positionH>
                <wp:positionV relativeFrom="paragraph">
                  <wp:posOffset>635</wp:posOffset>
                </wp:positionV>
                <wp:extent cx="2971800" cy="1810512"/>
                <wp:effectExtent l="19050" t="19050" r="19050" b="1841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0512"/>
                          <a:chOff x="0" y="0"/>
                          <a:chExt cx="2974340" cy="1809750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2974340" cy="1809750"/>
                            <a:chOff x="416" y="-1"/>
                            <a:chExt cx="2975195" cy="1808227"/>
                          </a:xfrm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416" y="-1"/>
                              <a:ext cx="2975195" cy="1808227"/>
                              <a:chOff x="416" y="-2"/>
                              <a:chExt cx="2975540" cy="1810512"/>
                            </a:xfrm>
                          </wpg:grpSpPr>
                          <wpg:grpSp>
                            <wpg:cNvPr id="232" name="Group 232"/>
                            <wpg:cNvGrpSpPr/>
                            <wpg:grpSpPr>
                              <a:xfrm>
                                <a:off x="416" y="-2"/>
                                <a:ext cx="2975540" cy="1810512"/>
                                <a:chOff x="416" y="-2"/>
                                <a:chExt cx="2975540" cy="1810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33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" y="-2"/>
                                  <a:ext cx="2975540" cy="181051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34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83" y="1623835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14:paraId="13A5271C" w14:textId="77777777" w:rsidR="00A06C2F" w:rsidRDefault="00A06C2F" w:rsidP="00250DF4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5-2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35" name="Oval 235"/>
                            <wps:cNvSpPr/>
                            <wps:spPr>
                              <a:xfrm>
                                <a:off x="1235119" y="893680"/>
                                <a:ext cx="263806" cy="26380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Oval 236"/>
                            <wps:cNvSpPr/>
                            <wps:spPr>
                              <a:xfrm>
                                <a:off x="796253" y="471323"/>
                                <a:ext cx="284097" cy="284097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Oval 237"/>
                          <wps:cNvSpPr/>
                          <wps:spPr>
                            <a:xfrm>
                              <a:off x="1432938" y="1367761"/>
                              <a:ext cx="263775" cy="263472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Oval 238"/>
                        <wps:cNvSpPr/>
                        <wps:spPr>
                          <a:xfrm>
                            <a:off x="930166" y="165538"/>
                            <a:ext cx="283982" cy="28397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0C730" id="Group 239" o:spid="_x0000_s1178" style="position:absolute;left:0;text-align:left;margin-left:-255.7pt;margin-top:.05pt;width:234pt;height:142.55pt;z-index:251714048;mso-width-relative:margin;mso-height-relative:margin" coordsize="29743,18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4QklNA+0AAAAAABAASAAAAAEAAQBIAAAAAQABOEJJTQQmAAAAAAAOAAAAAAAAAAAAAD+AAAA4&#10;QklNA/IAAAAAAAoAAP///////w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KAAAAEHAAAABwBmAGkAZwAgADUALQAy&#10;AAAAAQAAAAAAAAAAAAAAAAAAAAAAAAABAAAAAAAAAAAAAAEHAAAAoAAAAAAAAAAAAAAAAAAAAAAB&#10;AAAAAAAAAAAAAAAAAAAAAAAAABAAAAABAAAAAAAAbnVsbAAAAAIAAAAGYm91bmRzT2JqYwAAAAEA&#10;AAAAAABSY3QxAAAABAAAAABUb3AgbG9uZwAAAAAAAAAATGVmdGxvbmcAAAAAAAAAAEJ0b21sb25n&#10;AAAAoAAAAABSZ2h0bG9uZwAAAQ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KAAAAAAUmdodGxvbmcAAAEH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nuQAAAAEA&#10;AACgAAAAYQAAAeAAALXgAAAnnQ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Y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CgAQcDAREAAhEBAxEB/90ABAAh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">
                <v:group id="Group 230" o:spid="_x0000_s1179" style="position:absolute;width:29743;height:18097" coordorigin="4" coordsize="29751,18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231" o:spid="_x0000_s1180" style="position:absolute;left:4;width:29752;height:18082" coordorigin="4" coordsize="29755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232" o:spid="_x0000_s1181" style="position:absolute;left:4;width:29755;height:18105" coordorigin="4" coordsize="29755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shape id="Picture 233" o:spid="_x0000_s1182" type="#_x0000_t75" style="position:absolute;left:4;width:29755;height:181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CE/FAAAA3AAAAA8AAABkcnMvZG93bnJldi54bWxEj9FqwkAURN8L/sNyBV+KbuJCKNFVRBoR&#10;hIaqH3DJ3iah2bshuzXp33cLhT4OM3OG2e4n24kHDb51rCFdJSCIK2darjXcb8XyBYQPyAY7x6Th&#10;mzzsd7OnLebGjfxOj2uoRYSwz1FDE0KfS+mrhiz6leuJo/fhBoshyqGWZsAxwm0n10mSSYstx4UG&#10;ezo2VH1ev6yGsshGVZWX8/Ope3PJK6qLT5XWi/l02IAINIX/8F/7bDSslYLfM/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rAhPxQAAANwAAAAPAAAAAAAAAAAAAAAA&#10;AJ8CAABkcnMvZG93bnJldi54bWxQSwUGAAAAAAQABAD3AAAAkQMAAAAA&#10;" stroked="t" strokecolor="black [3213]">
                        <v:imagedata r:id="rId69" o:title=""/>
                        <v:path arrowok="t"/>
                      </v:shape>
                      <v:shape id="Text Box 99" o:spid="_x0000_s1183" type="#_x0000_t202" style="position:absolute;left:78;top:1623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P68QA&#10;AADcAAAADwAAAGRycy9kb3ducmV2LnhtbESP3YrCMBSE7wXfIZyFvdN0VVS6RhFxF73wwp8HODan&#10;adnmpDRRuz69EQQvh5n5hpktWluJKzW+dKzgq5+AIM6cLtkoOB1/elMQPiBrrByTgn/ysJh3OzNM&#10;tbvxnq6HYESEsE9RQRFCnUrps4Is+r6riaOXu8ZiiLIxUjd4i3BbyUGSjKXFkuNCgTWtCsr+Dher&#10;YHXP0STnevc7zoZmG2iyLvOJUp8f7fIbRKA2vMOv9kYrGAx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+vEAAAA3AAAAA8AAAAAAAAAAAAAAAAAmAIAAGRycy9k&#10;b3ducmV2LnhtbFBLBQYAAAAABAAEAPUAAACJAwAAAAA=&#10;" stroked="f">
                        <v:textbox inset="0,0,0,0">
                          <w:txbxContent>
                            <w:p w14:paraId="13A5271C" w14:textId="77777777" w:rsidR="00A06C2F" w:rsidRDefault="00A06C2F" w:rsidP="00250DF4">
                              <w:pPr>
                                <w:pStyle w:val="Fig"/>
                                <w:jc w:val="center"/>
                              </w:pPr>
                              <w:r>
                                <w:t>Fig. 5-2</w:t>
                              </w:r>
                            </w:p>
                          </w:txbxContent>
                        </v:textbox>
                      </v:shape>
                    </v:group>
                    <v:oval id="Oval 235" o:spid="_x0000_s1184" style="position:absolute;left:12351;top:8936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BmMUA&#10;AADcAAAADwAAAGRycy9kb3ducmV2LnhtbESPzWsCMRTE74X+D+EVeqvZqvVjNYoWBA+9+AFeH5u3&#10;m+DmZdmk7vrfG6HQ4zAzv2GW697V4kZtsJ4VfA4yEMSF15YrBefT7mMGIkRkjbVnUnCnAOvV68sS&#10;c+07PtDtGCuRIBxyVGBibHIpQ2HIYRj4hjh5pW8dxiTbSuoWuwR3tRxm2UQ6tJwWDDb0bai4Hn+d&#10;gm0pS2unVzP+OXWXabEdzcsNK/X+1m8WICL18T/8195rBcPRFzz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gGYxQAAANwAAAAPAAAAAAAAAAAAAAAAAJgCAABkcnMv&#10;ZG93bnJldi54bWxQSwUGAAAAAAQABAD1AAAAigMAAAAA&#10;" filled="f" strokecolor="red" strokeweight="3pt"/>
                    <v:oval id="Oval 236" o:spid="_x0000_s1185" style="position:absolute;left:7962;top:4713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f78QA&#10;AADcAAAADwAAAGRycy9kb3ducmV2LnhtbESPzWsCMRTE7wX/h/CE3mrWD/xYjaIFoYdeqoLXx+bt&#10;Jrh5WTbRXf/7Rij0OMzMb5jNrne1eFAbrGcF41EGgrjw2nKl4HI+fixBhIissfZMCp4UYLcdvG0w&#10;177jH3qcYiUShEOOCkyMTS5lKAw5DCPfECev9K3DmGRbSd1il+CulpMsm0uHltOCwYY+DRW3090p&#10;OJSytHZxM7Pvc3ddFIfpqtyzUu/Dfr8GEamP/+G/9pdWMJnO4XU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n+/EAAAA3AAAAA8AAAAAAAAAAAAAAAAAmAIAAGRycy9k&#10;b3ducmV2LnhtbFBLBQYAAAAABAAEAPUAAACJAwAAAAA=&#10;" filled="f" strokecolor="red" strokeweight="3pt"/>
                  </v:group>
                  <v:oval id="Oval 237" o:spid="_x0000_s1186" style="position:absolute;left:14329;top:13677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6dMQA&#10;AADcAAAADwAAAGRycy9kb3ducmV2LnhtbESPQWsCMRSE7wX/Q3iCt5pVS1dXo6gg9NBLtdDrY/N2&#10;E9y8LJvorv/eFAo9DjPzDbPZDa4Rd+qC9axgNs1AEJdeW64VfF9Or0sQISJrbDyTggcF2G1HLxss&#10;tO/5i+7nWIsE4VCgAhNjW0gZSkMOw9S3xMmrfOcwJtnVUnfYJ7hr5DzL3qVDy2nBYEtHQ+X1fHMK&#10;DpWsrM2v5u3z0v/k5WGxqvas1GQ87NcgIg3xP/zX/tAK5oscfs+k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0OnTEAAAA3AAAAA8AAAAAAAAAAAAAAAAAmAIAAGRycy9k&#10;b3ducmV2LnhtbFBLBQYAAAAABAAEAPUAAACJAwAAAAA=&#10;" filled="f" strokecolor="red" strokeweight="3pt"/>
                </v:group>
                <v:oval id="Oval 238" o:spid="_x0000_s1187" style="position:absolute;left:9301;top:1655;width:2840;height:2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uBsAA&#10;AADcAAAADwAAAGRycy9kb3ducmV2LnhtbERPy4rCMBTdD/gP4QruxtQHo1ajqCDMYjajgttLc9sE&#10;m5vSRFv/frIQZnk4782ud7V4UhusZwWTcQaCuPDacqXgejl9LkGEiKyx9kwKXhRgtx18bDDXvuNf&#10;ep5jJVIIhxwVmBibXMpQGHIYxr4hTlzpW4cxwbaSusUuhbtaTrPsSzq0nBoMNnQ0VNzPD6fgUMrS&#10;2sXdzH8u3W1RHGarcs9KjYb9fg0iUh//xW/3t1YwnaW1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uuBsAAAADcAAAADwAAAAAAAAAAAAAAAACYAgAAZHJzL2Rvd25y&#10;ZXYueG1sUEsFBgAAAAAEAAQA9QAAAIUDAAAAAA==&#10;" filled="f" strokecolor="red" strokeweight="3pt"/>
                <w10:anchorlock/>
              </v:group>
            </w:pict>
          </mc:Fallback>
        </mc:AlternateContent>
      </w:r>
      <w:r w:rsidR="00350E4C">
        <w:t>Wrap one piece of foam tape around the door sill fuse and apply four wire ties (Fig. 5-2).</w:t>
      </w:r>
    </w:p>
    <w:p w14:paraId="49FBD2DA" w14:textId="77777777" w:rsidR="00350E4C" w:rsidRDefault="00350E4C" w:rsidP="00BF7720">
      <w:pPr>
        <w:pStyle w:val="ProcLevel2"/>
      </w:pPr>
      <w:r>
        <w:t>Apply one T-Tap each to the foot light connector wires.</w:t>
      </w:r>
    </w:p>
    <w:p w14:paraId="5CD4CAB0" w14:textId="77777777" w:rsidR="00DC3796" w:rsidRDefault="00DC3796" w:rsidP="006D2D06">
      <w:pPr>
        <w:pStyle w:val="ProcLevel2"/>
        <w:numPr>
          <w:ilvl w:val="0"/>
          <w:numId w:val="0"/>
        </w:numPr>
        <w:ind w:left="360"/>
      </w:pPr>
    </w:p>
    <w:p w14:paraId="6A70A571" w14:textId="77777777" w:rsidR="00DC3796" w:rsidRDefault="00DC3796" w:rsidP="006D2D06">
      <w:pPr>
        <w:pStyle w:val="ProcLevel2"/>
        <w:numPr>
          <w:ilvl w:val="0"/>
          <w:numId w:val="0"/>
        </w:numPr>
        <w:ind w:left="360"/>
      </w:pPr>
    </w:p>
    <w:p w14:paraId="7E87C247" w14:textId="77777777" w:rsidR="00DC3796" w:rsidRDefault="00DC3796" w:rsidP="006D2D06">
      <w:pPr>
        <w:pStyle w:val="ProcLevel2"/>
        <w:numPr>
          <w:ilvl w:val="0"/>
          <w:numId w:val="0"/>
        </w:numPr>
        <w:ind w:left="360"/>
      </w:pPr>
    </w:p>
    <w:p w14:paraId="39352304" w14:textId="77777777" w:rsidR="00350E4C" w:rsidRDefault="00DC3796" w:rsidP="00386C2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1" layoutInCell="1" allowOverlap="1" wp14:anchorId="5EFC66BC" wp14:editId="704AA549">
                <wp:simplePos x="0" y="0"/>
                <wp:positionH relativeFrom="column">
                  <wp:posOffset>-3248025</wp:posOffset>
                </wp:positionH>
                <wp:positionV relativeFrom="paragraph">
                  <wp:posOffset>-13970</wp:posOffset>
                </wp:positionV>
                <wp:extent cx="2971800" cy="1829435"/>
                <wp:effectExtent l="19050" t="19050" r="19050" b="1841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9435"/>
                          <a:chOff x="-1" y="0"/>
                          <a:chExt cx="2965321" cy="1828788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-1" y="0"/>
                            <a:ext cx="2965321" cy="1828788"/>
                            <a:chOff x="0" y="393"/>
                            <a:chExt cx="2965681" cy="1829169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3"/>
                              <a:ext cx="2965681" cy="182916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688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652FB40" w14:textId="77777777" w:rsidR="00A06C2F" w:rsidRDefault="00A06C2F" w:rsidP="00DC379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5-3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44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569595" cy="254635"/>
                              <a:chOff x="3447" y="2077"/>
                              <a:chExt cx="897" cy="401"/>
                            </a:xfrm>
                          </wpg:grpSpPr>
                          <wps:wsp>
                            <wps:cNvPr id="245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487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C38963" w14:textId="77777777" w:rsidR="00A06C2F" w:rsidRDefault="00A06C2F" w:rsidP="00DC379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Pliers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47" name="Oval 247"/>
                        <wps:cNvSpPr/>
                        <wps:spPr>
                          <a:xfrm>
                            <a:off x="1816946" y="906378"/>
                            <a:ext cx="790959" cy="7919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C66BC" id="Group 240" o:spid="_x0000_s1188" style="position:absolute;left:0;text-align:left;margin-left:-255.75pt;margin-top:-1.1pt;width:234pt;height:144.05pt;z-index:251716096;mso-width-relative:margin;mso-height-relative:margin" coordorigin="" coordsize="29653,182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BAEgAAAABAAE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DFAAABQAAAAAcAZgBpAGcAIAA1AC0AMwAAAAEA&#10;AAAAAAAAAAAAAAAAAAAAAAAAAQAAAAAAAAAAAAABQAAAAMUAAAAAAAAAAAAAAAAAAAAAAQAAAAAA&#10;AAAAAAAAAAAAAAAAAAAQAAAAAQAAAAAAAG51bGwAAAACAAAABmJvdW5kc09iamMAAAABAAAAAAAA&#10;UmN0MQAAAAQAAAAAVG9wIGxvbmcAAAAAAAAAAExlZnRsb25nAAAAAAAAAABCdG9tbG9uZwAAAMUA&#10;AAAAUmdodGxvbmcAAAFA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FAAAAAFJnaHRsb25nAAABQ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M4QklNBAwAAAAAFNkAAAABAAAAoAAA&#10;AGMAAAHgAAC5oAAAFL0AGAAB/9j/7QAMQWRvYmVfQ00AAf/uAA5BZG9iZQBkgAAAAAH/2wCEAAwI&#10;CAgJCAwJCQwRCwoLERUPDAwPFRgTExUTExgRDAwMDAwMEQwMDAwMDAwMDAwMDAwMDAwMDAwMDAwM&#10;DAwMDAwBDQsLDQ4NEA4OEBQODg4UFA4ODg4UEQwMDAwMEREMDAwMDAwRDAwMDAwMDAwMDAwMDAwM&#10;DAwMDAwMDAwMDAwMDP/AABEIAGM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CAgICAgICAgICAwICAgMEAwICAwQFBAQEBAQFBgUFBQUFBQYGBwcI&#10;BwcGCQkKCgkJDAwMDAwMDAwMDAwMDAwMAQMDAwUEBQkGBgkNCgkKDQ8ODg4ODw8MDAwMDA8PDAwM&#10;DAwMDwwMDAwMDAwMDAwMDAwMDAwMDAwMDAwMDAwMDAz/wAARCADFAUADAREAAhEBAxEB/90ABAAo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">
                <v:group id="Group 241" o:spid="_x0000_s1189" style="position:absolute;width:29653;height:18287" coordorigin=",3" coordsize="29656,18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Picture 242" o:spid="_x0000_s1190" type="#_x0000_t75" style="position:absolute;top:3;width:29656;height:182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QrrGAAAA3AAAAA8AAABkcnMvZG93bnJldi54bWxEj0FrAjEUhO+F/ofwhN5q1lha3RpFBaEg&#10;UmpF8PbcvO4u3bwsSequ/94UCj0OM/MNM1v0thEX8qF2rGE0zEAQF87UXGo4fG4eJyBCRDbYOCYN&#10;VwqwmN/fzTA3ruMPuuxjKRKEQ44aqhjbXMpQVGQxDF1LnLwv5y3GJH0pjccuwW0jVZY9S4s1p4UK&#10;W1pXVHzvf6yG9+Ny241307PN1pOjOq3U5sVbrR8G/fIVRKQ+/of/2m9Gg3pS8HsmHQ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xCusYAAADcAAAADwAAAAAAAAAAAAAA&#10;AACfAgAAZHJzL2Rvd25yZXYueG1sUEsFBgAAAAAEAAQA9wAAAJIDAAAAAA==&#10;" stroked="t" strokecolor="black [3213]">
                    <v:imagedata r:id="rId71" o:title=""/>
                    <v:path arrowok="t"/>
                  </v:shape>
                  <v:shape id="Text Box 99" o:spid="_x0000_s1191" type="#_x0000_t202" style="position:absolute;left:78;top:1636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k4sQA&#10;AADcAAAADwAAAGRycy9kb3ducmV2LnhtbESP3YrCMBSE7wXfIZyFvdN0VVS6RhFxF73wwp8HODan&#10;adnmpDRRuz69EQQvh5n5hpktWluJKzW+dKzgq5+AIM6cLtkoOB1/elMQPiBrrByTgn/ysJh3OzNM&#10;tbvxnq6HYESEsE9RQRFCnUrps4Is+r6riaOXu8ZiiLIxUjd4i3BbyUGSjKXFkuNCgTWtCsr+Dher&#10;YHXP0STnevc7zoZmG2iyLvOJUp8f7fIbRKA2vMOv9kYrGIy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JOLEAAAA3AAAAA8AAAAAAAAAAAAAAAAAmAIAAGRycy9k&#10;b3ducmV2LnhtbFBLBQYAAAAABAAEAPUAAACJAwAAAAA=&#10;" stroked="f">
                    <v:textbox inset="0,0,0,0">
                      <w:txbxContent>
                        <w:p w14:paraId="6652FB40" w14:textId="77777777" w:rsidR="00A06C2F" w:rsidRDefault="00A06C2F" w:rsidP="00DC3796">
                          <w:pPr>
                            <w:pStyle w:val="Fig"/>
                            <w:jc w:val="center"/>
                          </w:pPr>
                          <w:r>
                            <w:t>Fig. 5-3</w:t>
                          </w:r>
                        </w:p>
                      </w:txbxContent>
                    </v:textbox>
                  </v:shape>
                  <v:group id="Group 109" o:spid="_x0000_s1192" style="position:absolute;left:152;top:76;width:5696;height:2546" coordorigin="3447,2077" coordsize="89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rect id="Rectangle 110" o:spid="_x0000_s1193" style="position:absolute;left:3857;top:2077;width:4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aiMUA&#10;AADcAAAADwAAAGRycy9kb3ducmV2LnhtbESPQWvCQBSE74X+h+UVvNWNaY0huootCD02phdvj+wz&#10;iWbfhuw2if76bqHQ4zAz3zCb3WRaMVDvGssKFvMIBHFpdcOVgq/i8JyCcB5ZY2uZFNzIwW77+LDB&#10;TNuRcxqOvhIBwi5DBbX3XSalK2sy6Oa2Iw7e2fYGfZB9JXWPY4CbVsZRlEiDDYeFGjt6r6m8Hr+N&#10;gk98y9uXtNgv02oVn5LFRU/5XanZ07Rfg/A0+f/wX/tDK4hf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5qIxQAAANwAAAAPAAAAAAAAAAAAAAAAAJgCAABkcnMv&#10;ZG93bnJldi54bWxQSwUGAAAAAAQABAD1AAAAigMAAAAA&#10;" stroked="f">
                      <v:textbox style="mso-fit-shape-to-text:t" inset="0,0,0,0">
                        <w:txbxContent>
                          <w:p w14:paraId="28C38963" w14:textId="77777777" w:rsidR="00A06C2F" w:rsidRDefault="00A06C2F" w:rsidP="00DC37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Pliers</w:t>
                            </w:r>
                          </w:p>
                        </w:txbxContent>
                      </v:textbox>
                    </v:rect>
                    <v:shape id="Picture 111" o:spid="_x0000_s1194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91wTEAAAA3AAAAA8AAABkcnMvZG93bnJldi54bWxEj1trwkAUhN8L/oflCL7VjZeIRFcRIVAK&#10;pdTL+zF7TKLZs2F3G9N/3y0UfBxm5htmve1NIzpyvrasYDJOQBAXVtdcKjgd89clCB+QNTaWScEP&#10;edhuBi9rzLR98Bd1h1CKCGGfoYIqhDaT0hcVGfRj2xJH72qdwRClK6V2+Ihw08hpkiykwZrjQoUt&#10;7Ssq7odvo6C7X2j2OUlTl7/Pb0Uqzx+BcqVGw363AhGoD8/wf/tNK5jOF/B3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91wTEAAAA3AAAAA8AAAAAAAAAAAAAAAAA&#10;nwIAAGRycy9kb3ducmV2LnhtbFBLBQYAAAAABAAEAPcAAACQAwAAAAA=&#10;">
                      <v:imagedata r:id="rId23" o:title="tool"/>
                    </v:shape>
                  </v:group>
                </v:group>
                <v:oval id="Oval 247" o:spid="_x0000_s1195" style="position:absolute;left:18169;top:9063;width:7910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JCcQA&#10;AADcAAAADwAAAGRycy9kb3ducmV2LnhtbESPT2sCMRTE7wW/Q3iCt5r1D11djaKC0EMv1UKvj83b&#10;TXDzsmyiu377plDocZiZ3zDb/eAa8aAuWM8KZtMMBHHpteVawdf1/LoCESKyxsYzKXhSgP1u9LLF&#10;QvueP+lxibVIEA4FKjAxtoWUoTTkMEx9S5y8yncOY5JdLXWHfYK7Rs6z7E06tJwWDLZ0MlTeLnen&#10;4FjJytr8ZpYf1/47L4+LdXVgpSbj4bABEWmI/+G/9rtWMF/m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SQn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350E4C">
        <w:t>Connect the door sill wires to the T-Taps with the matching wire colors on the foot well lights (Fig. 5-3).</w:t>
      </w:r>
    </w:p>
    <w:p w14:paraId="468D28CB" w14:textId="77777777" w:rsidR="00350E4C" w:rsidRDefault="00350E4C" w:rsidP="00386C22">
      <w:pPr>
        <w:pStyle w:val="ProcLevel2"/>
      </w:pPr>
      <w:r>
        <w:t>Wrap one piece of foam tape around the completed connection.</w:t>
      </w:r>
    </w:p>
    <w:p w14:paraId="3062D381" w14:textId="77777777" w:rsidR="00E80595" w:rsidRDefault="00A44175" w:rsidP="00386C22">
      <w:pPr>
        <w:pStyle w:val="ProcLevel2"/>
      </w:pPr>
      <w:r>
        <w:t>Clip all wire ties flush</w:t>
      </w:r>
      <w:r w:rsidR="00350E4C">
        <w:t>.</w:t>
      </w:r>
    </w:p>
    <w:p w14:paraId="5A58DAF2" w14:textId="3EA0E6BC" w:rsidR="00386C22" w:rsidRDefault="00386C22" w:rsidP="00386C22">
      <w:pPr>
        <w:spacing w:after="120" w:line="300" w:lineRule="auto"/>
      </w:pPr>
    </w:p>
    <w:p w14:paraId="1DD46303" w14:textId="595E6986" w:rsidR="00F25803" w:rsidRDefault="00F25803" w:rsidP="00386C22">
      <w:pPr>
        <w:pStyle w:val="ProcLevel2"/>
        <w:numPr>
          <w:ilvl w:val="0"/>
          <w:numId w:val="0"/>
        </w:numPr>
        <w:ind w:left="360"/>
      </w:pPr>
    </w:p>
    <w:p w14:paraId="77E72F8C" w14:textId="20F0F4BB" w:rsidR="00F25803" w:rsidRDefault="00F25803" w:rsidP="00F25803">
      <w:pPr>
        <w:pStyle w:val="Heading5"/>
      </w:pPr>
      <w:r>
        <w:t>Install the Rear Door Sills.</w:t>
      </w:r>
    </w:p>
    <w:p w14:paraId="7B17F64E" w14:textId="7973E092" w:rsidR="00386C22" w:rsidRDefault="00386C22" w:rsidP="00203DA1">
      <w:pPr>
        <w:pStyle w:val="ProcLevel2"/>
      </w:pPr>
      <w:r>
        <w:t>Clean the door rocker area with VDC approved cleaner.</w:t>
      </w:r>
    </w:p>
    <w:p w14:paraId="615116A1" w14:textId="5E49744B" w:rsidR="00F72154" w:rsidRDefault="000E01BF" w:rsidP="00203DA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0" locked="1" layoutInCell="1" allowOverlap="1" wp14:anchorId="04731217" wp14:editId="73C1B976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71800" cy="1828800"/>
                <wp:effectExtent l="19050" t="19050" r="19050" b="1905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640" y="1"/>
                          <a:chExt cx="2969402" cy="1825984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"/>
                            <a:ext cx="2969402" cy="18259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163105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DC07D22" w14:textId="77777777" w:rsidR="000E01BF" w:rsidRDefault="000E01BF" w:rsidP="000E01BF">
                              <w:pPr>
                                <w:pStyle w:val="Fig"/>
                                <w:jc w:val="center"/>
                              </w:pPr>
                              <w:r>
                                <w:t>Fig. 6-1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3" name="Text Box 273"/>
                        <wps:cNvSpPr txBox="1"/>
                        <wps:spPr>
                          <a:xfrm>
                            <a:off x="407823" y="137606"/>
                            <a:ext cx="1407928" cy="131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12B6EB" w14:textId="596C4D7D" w:rsidR="000E01BF" w:rsidRPr="008F6B7D" w:rsidRDefault="00203DA1" w:rsidP="00203DA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Front e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 xml:space="preserve">dge of </w:t>
                              </w: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 xml:space="preserve">ocker </w:t>
                              </w: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4" name="Straight Arrow Connector 274"/>
                        <wps:cNvCnPr>
                          <a:stCxn id="273" idx="2"/>
                        </wps:cNvCnPr>
                        <wps:spPr>
                          <a:xfrm>
                            <a:off x="1111787" y="268848"/>
                            <a:ext cx="5310" cy="50242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Arrow Connector 278"/>
                        <wps:cNvCnPr>
                          <a:stCxn id="277" idx="0"/>
                        </wps:cNvCnPr>
                        <wps:spPr>
                          <a:xfrm flipV="1">
                            <a:off x="2463718" y="1109609"/>
                            <a:ext cx="12475" cy="5611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1111847" y="1256011"/>
                            <a:ext cx="518253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Straight Connector 91"/>
                        <wps:cNvCnPr>
                          <a:endCxn id="50" idx="0"/>
                        </wps:cNvCnPr>
                        <wps:spPr>
                          <a:xfrm flipH="1">
                            <a:off x="1375107" y="1256011"/>
                            <a:ext cx="2882" cy="2728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167629" y="1528891"/>
                            <a:ext cx="414955" cy="131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97100" w14:textId="0E63B393" w:rsidR="000E01BF" w:rsidRPr="008F6B7D" w:rsidRDefault="000E01BF" w:rsidP="000E01B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F6B7D">
                                <w:rPr>
                                  <w:sz w:val="18"/>
                                  <w:szCs w:val="18"/>
                                </w:rPr>
                                <w:t>-1/4”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2101208" y="1670741"/>
                            <a:ext cx="725018" cy="131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0E10" w14:textId="56FAB84B" w:rsidR="000E01BF" w:rsidRPr="008F6B7D" w:rsidRDefault="00203DA1" w:rsidP="00203DA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Rocker c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31217" id="Group 272" o:spid="_x0000_s1196" style="position:absolute;left:0;text-align:left;margin-left:-255.75pt;margin-top:-.1pt;width:234pt;height:2in;z-index:251841024;mso-width-relative:margin;mso-height-relative:margin" coordorigin="26" coordsize="29694,182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Y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pAAAAAAAAAAAACnZlY3RvckRhdGFib29sAQAAAABQZ1BzZW51bQAA&#10;AABQZ1BzAAAAAFBnUEMAAAAATGVmdFVudEYjUmx0AAAAAAAAAAAAAAAAVG9wIFVudEYjUmx0AAAA&#10;AAAAAAAAAAAAU2NsIFVudEYjUHJjQFkAAAAAAAA4QklNA+0AAAAAABAAyAAAAAEAAQDIAAAAAQAB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igAAAoAAAAAHAGYAaQBnACAA&#10;NgAtADEAAAABAAAAAAAAAAAAAAAAAAAAAAAAAAEAAAAAAAAAAAAAAoAAAAGKAAAAAAAAAAAAAAAA&#10;AAAAAAEAAAAAAAAAAAAAAAAAAAAAAAAAEAAAAAEAAAAAAABudWxsAAAAAgAAAAZib3VuZHNPYmpj&#10;AAAAAQAAAAAAAFJjdDEAAAAEAAAAAFRvcCBsb25nAAAAAAAAAABMZWZ0bG9uZwAAAAAAAAAAQnRv&#10;bWxvbmcAAAGKAAAAAFJnaHRsb25nAAACg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igAAAABSZ2h0bG9uZwAAAo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B5E&#10;AAAAAQAAAKAAAABjAAAB4AAAuaAAAB4o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Bj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">
                <v:shape id="Picture 281" o:spid="_x0000_s1197" type="#_x0000_t75" style="position:absolute;left:26;width:29694;height:1825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ENrEAAAA3AAAAA8AAABkcnMvZG93bnJldi54bWxEj81qwzAQhO+FvoPYQm+NbFOMcaKE0GIo&#10;JYf8PcBibWwn1spIquO8fRUI5DjMzDfMYjWZXozkfGdZQTpLQBDXVnfcKDgeqo8ChA/IGnvLpOBG&#10;HlbL15cFltpeeUfjPjQiQtiXqKANYSil9HVLBv3MDsTRO1lnMETpGqkdXiPc9DJLklwa7DgutDjQ&#10;V0v1Zf9nFJx1mh8/N+O6+r1l33kR0u3oKqXe36b1HESgKTzDj/aPVpAVKd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6ENrEAAAA3AAAAA8AAAAAAAAAAAAAAAAA&#10;nwIAAGRycy9kb3ducmV2LnhtbFBLBQYAAAAABAAEAPcAAACQAwAAAAA=&#10;" stroked="t" strokecolor="black [3213]">
                  <v:imagedata r:id="rId73" o:title=""/>
                  <v:path arrowok="t"/>
                </v:shape>
                <v:shape id="Text Box 99" o:spid="_x0000_s1198" type="#_x0000_t202" style="position:absolute;left:78;top:1631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sSMEA&#10;AADcAAAADwAAAGRycy9kb3ducmV2LnhtbERPy4rCMBTdC/5DuII7TVXGSjWKiMrMYhY+PuDa3KbF&#10;5qY0Uet8/WQxMMvDea82na3Fk1pfOVYwGScgiHOnKzYKrpfDaAHCB2SNtWNS8CYPm3W/t8JMuxef&#10;6HkORsQQ9hkqKENoMil9XpJFP3YNceQK11oMEbZG6hZfMdzWcpokc2mx4thQYkO7kvL7+WEV7H4K&#10;NMmt+T7O85n5CpTuqyJVajjotksQgbrwL/5zf2oF0484P5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LEjBAAAA3AAAAA8AAAAAAAAAAAAAAAAAmAIAAGRycy9kb3du&#10;cmV2LnhtbFBLBQYAAAAABAAEAPUAAACGAwAAAAA=&#10;" stroked="f">
                  <v:textbox inset="0,0,0,0">
                    <w:txbxContent>
                      <w:p w14:paraId="3DC07D22" w14:textId="77777777" w:rsidR="000E01BF" w:rsidRDefault="000E01BF" w:rsidP="000E01BF">
                        <w:pPr>
                          <w:pStyle w:val="Fig"/>
                          <w:jc w:val="center"/>
                        </w:pPr>
                        <w:r>
                          <w:t>Fig. 6-1</w:t>
                        </w:r>
                      </w:p>
                    </w:txbxContent>
                  </v:textbox>
                </v:shape>
                <v:shape id="Text Box 273" o:spid="_x0000_s1199" type="#_x0000_t202" style="position:absolute;left:4078;top:1376;width:14079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VOMYA&#10;AADcAAAADwAAAGRycy9kb3ducmV2LnhtbESPT2vCQBTE74LfYXmF3nRT7R+JboItSD3ooVahx9fs&#10;MxvMvg3ZrUY/vVsQPA4z8xtmlne2FkdqfeVYwdMwAUFcOF1xqWD7vRhMQPiArLF2TArO5CHP+r0Z&#10;ptqd+IuOm1CKCGGfogITQpNK6QtDFv3QNcTR27vWYoiyLaVu8RThtpajJHmVFiuOCwYb+jBUHDZ/&#10;VsGnfr6s3PtkPvamWZvfxW7581Ir9fjQzacgAnXhHr61l1rB6G0M/2fi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VOMYAAADcAAAADwAAAAAAAAAAAAAAAACYAgAAZHJz&#10;L2Rvd25yZXYueG1sUEsFBgAAAAAEAAQA9QAAAIsDAAAAAA==&#10;" fillcolor="white [3212]" stroked="f">
                  <v:textbox style="mso-fit-shape-to-text:t" inset="0,0,0,0">
                    <w:txbxContent>
                      <w:p w14:paraId="7612B6EB" w14:textId="596C4D7D" w:rsidR="000E01BF" w:rsidRPr="008F6B7D" w:rsidRDefault="00203DA1" w:rsidP="00203DA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F6B7D">
                          <w:rPr>
                            <w:sz w:val="18"/>
                            <w:szCs w:val="18"/>
                          </w:rPr>
                          <w:t>Front e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 xml:space="preserve">dge of </w:t>
                        </w:r>
                        <w:r w:rsidRPr="008F6B7D">
                          <w:rPr>
                            <w:sz w:val="18"/>
                            <w:szCs w:val="18"/>
                          </w:rPr>
                          <w:t>r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 xml:space="preserve">ocker </w:t>
                        </w:r>
                        <w:r w:rsidRPr="008F6B7D">
                          <w:rPr>
                            <w:sz w:val="18"/>
                            <w:szCs w:val="18"/>
                          </w:rPr>
                          <w:t>c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v:shape id="Straight Arrow Connector 274" o:spid="_x0000_s1200" type="#_x0000_t32" style="position:absolute;left:11117;top:2688;width:53;height:50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8s8UAAADcAAAADwAAAGRycy9kb3ducmV2LnhtbESPT2sCMRTE74LfITyhN026lLasRimF&#10;bkW81Irn5+btH9y8LJt0Xf30jSB4HGbmN8xiNdhG9NT52rGG55kCQZw7U3OpYf/7NX0H4QOywcYx&#10;abiQh9VyPFpgatyZf6jfhVJECPsUNVQhtKmUPq/Iop+5ljh6hesshii7UpoOzxFuG5ko9Sot1hwX&#10;Kmzps6L8tPuzGtrvy3WbbULZb7E42sO+2KhMav00GT7mIAIN4RG+t9dGQ/L2A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P8s8UAAADcAAAADwAAAAAAAAAA&#10;AAAAAAChAgAAZHJzL2Rvd25yZXYueG1sUEsFBgAAAAAEAAQA+QAAAJMDAAAAAA==&#10;" strokecolor="red" strokeweight="3pt">
                  <v:stroke endarrow="block"/>
                  <v:shadow on="t" color="black" opacity="24903f" origin=",.5" offset="0,.55556mm"/>
                </v:shape>
                <v:shape id="Straight Arrow Connector 278" o:spid="_x0000_s1201" type="#_x0000_t32" style="position:absolute;left:24637;top:11096;width:124;height:56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GiFMMAAADcAAAADwAAAGRycy9kb3ducmV2LnhtbERPz2vCMBS+C/4P4QlexkxUNmdnlDEs&#10;EzyMucGuj+bZljUvJYlt/e+Xg+Dx4/u92Q22ER35UDvWMJ8pEMSFMzWXGn6+88cXECEiG2wck4Yr&#10;Bdhtx6MNZsb1/EXdKZYihXDIUEMVY5tJGYqKLIaZa4kTd3beYkzQl9J47FO4beRCqWdpsebUUGFL&#10;7xUVf6eL1bCMqvtc5+FXzVf74eHpw+f95aj1dDK8vYKINMS7+OY+GA2LVVqbzq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ohTDAAAA3AAAAA8AAAAAAAAAAAAA&#10;AAAAoQIAAGRycy9kb3ducmV2LnhtbFBLBQYAAAAABAAEAPkAAACRAwAAAAA=&#10;" strokecolor="red" strokeweight="3pt">
                  <v:stroke endarrow="block"/>
                  <v:shadow on="t" color="black" opacity="24903f" origin=",.5" offset="0,.55556mm"/>
                </v:shape>
                <v:line id="Straight Connector 283" o:spid="_x0000_s1202" style="position:absolute;visibility:visible;mso-wrap-style:square" from="11118,12560" to="16301,1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ZqMQAAADcAAAADwAAAGRycy9kb3ducmV2LnhtbESPQWvCQBSE70L/w/IK3nSjFhujq5Si&#10;UBAs1Xp/Zp/ZYPZtyK4m/fddQfA4zMw3zGLV2UrcqPGlYwWjYQKCOHe65ELB72EzSEH4gKyxckwK&#10;/sjDavnSW2CmXcs/dNuHQkQI+wwVmBDqTEqfG7Loh64mjt7ZNRZDlE0hdYNthNtKjpNkKi2WHBcM&#10;1vRpKL/sr1bB+3FdbvGwnn6/bc3JymNo091Mqf5r9zEHEagLz/Cj/aUVjNMJ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5moxAAAANwAAAAPAAAAAAAAAAAA&#10;AAAAAKECAABkcnMvZG93bnJldi54bWxQSwUGAAAAAAQABAD5AAAAkgMAAAAA&#10;" strokecolor="red" strokeweight="3pt">
                  <v:stroke startarrow="block" endarrow="block"/>
                  <v:shadow on="t" color="black" opacity="24903f" origin=",.5" offset="0,.55556mm"/>
                </v:line>
                <v:line id="Straight Connector 91" o:spid="_x0000_s1203" style="position:absolute;flip:x;visibility:visible;mso-wrap-style:square" from="13751,12560" to="13779,15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U4bsYAAADbAAAADwAAAGRycy9kb3ducmV2LnhtbESPT2vCQBTE7wW/w/IKXkQ3Fq2auooU&#10;pJJS6r9DvT2yr0k0+zZkV02/vSsIPQ4z8xtmOm9MKS5Uu8Kygn4vAkGcWl1wpmC/W3bHIJxH1lha&#10;JgV/5GA+az1NMdb2yhu6bH0mAoRdjApy76tYSpfmZND1bEUcvF9bG/RB1pnUNV4D3JTyJYpepcGC&#10;w0KOFb3nlJ62Z6Pgw/if74FeHzrDQ9IcufpMvpKRUu3nZvEGwlPj/8OP9kormPTh/iX8A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VOG7GAAAA2wAAAA8AAAAAAAAA&#10;AAAAAAAAoQIAAGRycy9kb3ducmV2LnhtbFBLBQYAAAAABAAEAPkAAACUAwAAAAA=&#10;" strokecolor="red" strokeweight="2pt">
                  <v:shadow on="t" color="black" opacity="24903f" origin=",.5" offset="0,.55556mm"/>
                </v:line>
                <v:shape id="Text Box 50" o:spid="_x0000_s1204" type="#_x0000_t202" style="position:absolute;left:11676;top:15288;width:4149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BLsMA&#10;AADbAAAADwAAAGRycy9kb3ducmV2LnhtbERPz2vCMBS+D/wfwhN2m6mbDumMUgdlHvQwN8HjW/Ns&#10;is1LabK2+tebw2DHj+/3cj3YWnTU+sqxgukkAUFcOF1xqeD7K39agPABWWPtmBRcycN6NXpYYqpd&#10;z5/UHUIpYgj7FBWYEJpUSl8YsugnriGO3Nm1FkOEbSl1i30Mt7V8TpJXabHi2GCwoXdDxeXwaxV8&#10;6Nlt5zaL7MWbZm9+8uP2NK+VehwP2RuIQEP4F/+5t1rBPK6P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BLsMAAADbAAAADwAAAAAAAAAAAAAAAACYAgAAZHJzL2Rv&#10;d25yZXYueG1sUEsFBgAAAAAEAAQA9QAAAIgDAAAAAA==&#10;" fillcolor="white [3212]" stroked="f">
                  <v:textbox style="mso-fit-shape-to-text:t" inset="0,0,0,0">
                    <w:txbxContent>
                      <w:p w14:paraId="35997100" w14:textId="0E63B393" w:rsidR="000E01BF" w:rsidRPr="008F6B7D" w:rsidRDefault="000E01BF" w:rsidP="000E01B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F6B7D">
                          <w:rPr>
                            <w:sz w:val="18"/>
                            <w:szCs w:val="18"/>
                          </w:rPr>
                          <w:t>1</w:t>
                        </w:r>
                        <w:r w:rsidR="008F6B7D">
                          <w:rPr>
                            <w:sz w:val="18"/>
                            <w:szCs w:val="18"/>
                          </w:rPr>
                          <w:t>-1/4”</w:t>
                        </w:r>
                      </w:p>
                    </w:txbxContent>
                  </v:textbox>
                </v:shape>
                <v:shape id="Text Box 277" o:spid="_x0000_s1205" type="#_x0000_t202" style="position:absolute;left:21012;top:16707;width:7250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TO8YA&#10;AADcAAAADwAAAGRycy9kb3ducmV2LnhtbESPT2sCMRTE70K/Q3gFb5qt1SqrUWxB9KCH+gc8Pjev&#10;m6Wbl2UTddtPbwTB4zAzv2Ems8aW4kK1LxwreOsmIIgzpwvOFex3i84IhA/IGkvHpOCPPMymL60J&#10;ptpd+Zsu25CLCGGfogITQpVK6TNDFn3XVcTR+3G1xRBlnUtd4zXCbSl7SfIhLRYcFwxW9GUo+92e&#10;rYKl7v+v3edo/u5NtTGnxWF1HJRKtV+b+RhEoCY8w4/2SivoDY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1TO8YAAADcAAAADwAAAAAAAAAAAAAAAACYAgAAZHJz&#10;L2Rvd25yZXYueG1sUEsFBgAAAAAEAAQA9QAAAIsDAAAAAA==&#10;" fillcolor="white [3212]" stroked="f">
                  <v:textbox style="mso-fit-shape-to-text:t" inset="0,0,0,0">
                    <w:txbxContent>
                      <w:p w14:paraId="71250E10" w14:textId="56FAB84B" w:rsidR="000E01BF" w:rsidRPr="008F6B7D" w:rsidRDefault="00203DA1" w:rsidP="00203DA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F6B7D">
                          <w:rPr>
                            <w:sz w:val="18"/>
                            <w:szCs w:val="18"/>
                          </w:rPr>
                          <w:t>Rocker c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0028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55194A6" wp14:editId="73663D7F">
                <wp:simplePos x="0" y="0"/>
                <wp:positionH relativeFrom="column">
                  <wp:posOffset>-1985962</wp:posOffset>
                </wp:positionH>
                <wp:positionV relativeFrom="paragraph">
                  <wp:posOffset>487680</wp:posOffset>
                </wp:positionV>
                <wp:extent cx="185420" cy="80768"/>
                <wp:effectExtent l="0" t="0" r="24130" b="33655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" cy="8076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7ECA1" id="Straight Connector 285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6.35pt,38.4pt" to="-141.7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" strokecolor="white [3212]" strokeweight="1.5pt">
                <v:stroke dashstyle="3 1"/>
              </v:line>
            </w:pict>
          </mc:Fallback>
        </mc:AlternateContent>
      </w:r>
      <w:r w:rsidR="00F67D84">
        <w:rPr>
          <w:noProof/>
        </w:rPr>
        <w:t>Starting on the driver side, m</w:t>
      </w:r>
      <w:r w:rsidR="00A06C2F">
        <w:rPr>
          <w:noProof/>
        </w:rPr>
        <w:t xml:space="preserve">ark the front edge of the </w:t>
      </w:r>
      <w:r w:rsidR="00715228">
        <w:t xml:space="preserve">rocker </w:t>
      </w:r>
      <w:bookmarkStart w:id="2" w:name="_GoBack"/>
      <w:bookmarkEnd w:id="2"/>
      <w:r w:rsidR="00A06C2F">
        <w:rPr>
          <w:noProof/>
        </w:rPr>
        <w:t xml:space="preserve">crease with a piece of tape.  Measeure 1-1/4” (32 mm) from the edge towards the rear of the vehicle and </w:t>
      </w:r>
      <w:r w:rsidR="00203DA1">
        <w:rPr>
          <w:noProof/>
        </w:rPr>
        <w:t>mark with a second piece of tape</w:t>
      </w:r>
      <w:r w:rsidR="00F72154">
        <w:t xml:space="preserve"> (Fig. 6-1).</w:t>
      </w:r>
      <w:r w:rsidR="00A06C2F">
        <w:t xml:space="preserve"> </w:t>
      </w:r>
    </w:p>
    <w:p w14:paraId="5654943C" w14:textId="47074136" w:rsidR="000E01BF" w:rsidRDefault="000E01BF" w:rsidP="00203DA1">
      <w:pPr>
        <w:spacing w:after="120" w:line="300" w:lineRule="auto"/>
      </w:pPr>
      <w:r>
        <w:br w:type="page"/>
      </w:r>
    </w:p>
    <w:p w14:paraId="7C5D920D" w14:textId="77777777" w:rsidR="00386C22" w:rsidRDefault="00386C22" w:rsidP="00203DA1">
      <w:pPr>
        <w:spacing w:after="120" w:line="300" w:lineRule="auto"/>
      </w:pPr>
    </w:p>
    <w:p w14:paraId="5631A7CF" w14:textId="148816AD" w:rsidR="00F25803" w:rsidRDefault="000E01BF" w:rsidP="00203DA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0" locked="1" layoutInCell="1" allowOverlap="1" wp14:anchorId="5F043EA2" wp14:editId="7A1D4B8A">
                <wp:simplePos x="0" y="0"/>
                <wp:positionH relativeFrom="column">
                  <wp:posOffset>-3246815</wp:posOffset>
                </wp:positionH>
                <wp:positionV relativeFrom="paragraph">
                  <wp:posOffset>953</wp:posOffset>
                </wp:positionV>
                <wp:extent cx="2971800" cy="1827748"/>
                <wp:effectExtent l="19050" t="19050" r="19050" b="2032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748"/>
                          <a:chOff x="1209" y="1"/>
                          <a:chExt cx="2970033" cy="1829908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1"/>
                            <a:ext cx="2970033" cy="18299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7" y="1636148"/>
                            <a:ext cx="548005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6BD69765" w14:textId="77777777" w:rsidR="000E01BF" w:rsidRDefault="000E01BF" w:rsidP="000E01BF">
                              <w:pPr>
                                <w:pStyle w:val="Fig"/>
                                <w:jc w:val="center"/>
                              </w:pPr>
                              <w:r>
                                <w:t>Fig. 6-2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43EA2" id="Group 275" o:spid="_x0000_s1206" style="position:absolute;left:0;text-align:left;margin-left:-255.65pt;margin-top:.1pt;width:234pt;height:143.9pt;z-index:251843072;mso-width-relative:margin;mso-height-relative:margin" coordorigin="12" coordsize="29700,18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G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pAAAAAAAAAAAACnZlY3RvckRhdGFib29sAQAAAABQZ1BzZW51bQAAAABQZ1Bz&#10;AAAAAFBnUEMAAAAATGVmdFVudEYjUmx0AAAAAAAAAAAAAAAAVG9wIFVudEYjUmx0AAAAAAAAAAAA&#10;AAAAU2NsIFVudEYjUHJjQFkAAAAAAAA4QklNA+0AAAAAABAAyAAAAAEAAQDI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kQAAAowAAAAHAGYAaQBnACAANgAtADIA&#10;AAABAAAAAAAAAAAAAAAAAAAAAAAAAAEAAAAAAAAAAAAAAowAAAGRAAAAAAAAAAAAAAAAAAAAAAEA&#10;AAAAAAAAAAAAAAAAAAAAAAAAEAAAAAEAAAAAAABudWxsAAAAAgAAAAZib3VuZHNPYmpjAAAAAQAA&#10;AAAAAFJjdDEAAAAEAAAAAFRvcCBsb25nAAAAAAAAAABMZWZ0bG9uZwAAAAAAAAAAQnRvbWxvbmcA&#10;AAGRAAAAAFJnaHRsb25nAAACj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kQAAAABSZ2h0bG9uZwAAAo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6vAAAAAQAA&#10;AKAAAABiAAAB4AAAt8AAAB6T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">
                <v:shape id="Picture 294" o:spid="_x0000_s1207" type="#_x0000_t75" style="position:absolute;left:12;width:29700;height:1829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48zGAAAA3AAAAA8AAABkcnMvZG93bnJldi54bWxEj0FrwkAUhO+C/2F5BW+6UWux0VVEUDy0&#10;FtMePD6yz2xo9m3Irib213cLQo/DzHzDLNedrcSNGl86VjAeJSCIc6dLLhR8fe6GcxA+IGusHJOC&#10;O3lYr/q9JabatXyiWxYKESHsU1RgQqhTKX1uyKIfuZo4ehfXWAxRNoXUDbYRbis5SZIXabHkuGCw&#10;pq2h/Du7WgXZ+H6czY7m/edwnp7f2v389FF4pQZP3WYBIlAX/sOP9kErmLw+w9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DjzMYAAADcAAAADwAAAAAAAAAAAAAA&#10;AACfAgAAZHJzL2Rvd25yZXYueG1sUEsFBgAAAAAEAAQA9wAAAJIDAAAAAA==&#10;" stroked="t" strokecolor="black [3213]">
                  <v:imagedata r:id="rId75" o:title=""/>
                  <v:path arrowok="t"/>
                </v:shape>
                <v:shape id="Text Box 99" o:spid="_x0000_s1208" type="#_x0000_t202" style="position:absolute;left:78;top:16361;width:5480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yP8QA&#10;AADcAAAADwAAAGRycy9kb3ducmV2LnhtbESP3YrCMBSE7wXfIZyFvdN0FX/oGkXEXfTCC38e4Nic&#10;pmWbk9JE7fr0RhC8HGbmG2a2aG0lrtT40rGCr34CgjhzumSj4HT86U1B+ICssXJMCv7Jw2Le7cww&#10;1e7Ge7oeghERwj5FBUUIdSqlzwqy6PuuJo5e7hqLIcrGSN3gLcJtJQdJMpYWS44LBda0Kij7O1ys&#10;gtU9R5Oc693vOBuabaDJuswnSn1+tMtvEIHa8A6/2hutYDAa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/sj/EAAAA3AAAAA8AAAAAAAAAAAAAAAAAmAIAAGRycy9k&#10;b3ducmV2LnhtbFBLBQYAAAAABAAEAPUAAACJAwAAAAA=&#10;" stroked="f">
                  <v:textbox inset="0,0,0,0">
                    <w:txbxContent>
                      <w:p w14:paraId="6BD69765" w14:textId="77777777" w:rsidR="000E01BF" w:rsidRDefault="000E01BF" w:rsidP="000E01BF">
                        <w:pPr>
                          <w:pStyle w:val="Fig"/>
                          <w:jc w:val="center"/>
                        </w:pPr>
                        <w:r>
                          <w:t>Fig. 6-2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72154">
        <w:t>Install the rear door sill following Step 3(</w:t>
      </w:r>
      <w:r w:rsidR="00820028">
        <w:t>c</w:t>
      </w:r>
      <w:r w:rsidR="00F72154">
        <w:t>) to Step 3(e)</w:t>
      </w:r>
      <w:r w:rsidR="002F23CD">
        <w:t xml:space="preserve">, aligning the front of the door sill with the tape applied in </w:t>
      </w:r>
      <w:r w:rsidR="00203DA1">
        <w:t>Step 3</w:t>
      </w:r>
      <w:r w:rsidR="002F23CD">
        <w:t>(b)</w:t>
      </w:r>
      <w:r w:rsidR="00F72154">
        <w:t xml:space="preserve"> (Fig. 6-2)</w:t>
      </w:r>
      <w:r w:rsidR="00F25803">
        <w:t>.</w:t>
      </w:r>
    </w:p>
    <w:p w14:paraId="5BC7D3E4" w14:textId="43DAA85D" w:rsidR="00F67D84" w:rsidRDefault="00F67D84" w:rsidP="00030314">
      <w:pPr>
        <w:pStyle w:val="ProcLevel2"/>
      </w:pPr>
      <w:r>
        <w:t xml:space="preserve">Repeat for </w:t>
      </w:r>
      <w:r w:rsidR="00203DA1">
        <w:t xml:space="preserve">the </w:t>
      </w:r>
      <w:r>
        <w:t>passenger side.</w:t>
      </w:r>
    </w:p>
    <w:p w14:paraId="49FF87B7" w14:textId="5E2137E6" w:rsidR="00F72154" w:rsidRDefault="00F72154" w:rsidP="00030314">
      <w:pPr>
        <w:pStyle w:val="ProcLevel2"/>
        <w:numPr>
          <w:ilvl w:val="0"/>
          <w:numId w:val="0"/>
        </w:numPr>
        <w:ind w:left="360"/>
      </w:pPr>
    </w:p>
    <w:p w14:paraId="6B065750" w14:textId="6F864975" w:rsidR="00386C22" w:rsidRDefault="00386C22" w:rsidP="00030314">
      <w:pPr>
        <w:pStyle w:val="ProcLevel2"/>
        <w:numPr>
          <w:ilvl w:val="0"/>
          <w:numId w:val="0"/>
        </w:numPr>
        <w:ind w:left="360"/>
      </w:pPr>
    </w:p>
    <w:p w14:paraId="6D507E1D" w14:textId="77777777" w:rsidR="00386C22" w:rsidRDefault="00386C22" w:rsidP="00030314">
      <w:pPr>
        <w:pStyle w:val="ProcLevel2"/>
        <w:numPr>
          <w:ilvl w:val="0"/>
          <w:numId w:val="0"/>
        </w:numPr>
        <w:ind w:left="360"/>
      </w:pPr>
    </w:p>
    <w:p w14:paraId="440307A9" w14:textId="0CF0E80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4349B23D" w14:textId="77777777" w:rsidR="00F72154" w:rsidRDefault="00F72154" w:rsidP="00F72154">
      <w:pPr>
        <w:pStyle w:val="Heading5"/>
      </w:pPr>
      <w:r>
        <w:t>Test the Door Sills.</w:t>
      </w:r>
    </w:p>
    <w:p w14:paraId="7D47B1D0" w14:textId="6DB9F0EE" w:rsidR="00312D3F" w:rsidRDefault="00E61D74" w:rsidP="0082002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0" locked="1" layoutInCell="1" allowOverlap="1" wp14:anchorId="714131AB" wp14:editId="7B26906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554480"/>
                <wp:effectExtent l="19050" t="19050" r="19050" b="266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54480"/>
                          <a:chOff x="0" y="0"/>
                          <a:chExt cx="2971165" cy="155384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2971165" cy="1553845"/>
                            <a:chOff x="2503" y="275"/>
                            <a:chExt cx="2971957" cy="155340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3" y="275"/>
                              <a:ext cx="2971957" cy="155340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36105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85B2EDB" w14:textId="77777777" w:rsidR="00A06C2F" w:rsidRDefault="00A06C2F" w:rsidP="00E61D74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7-1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1004888" y="1004888"/>
                            <a:ext cx="157162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131AB" id="Group 28" o:spid="_x0000_s1209" style="position:absolute;left:0;text-align:left;margin-left:-255.6pt;margin-top:0;width:234pt;height:122.4pt;z-index:251767296;mso-width-relative:margin;mso-height-relative:margin" coordsize="29711,15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BAAIAAAAEUjk4AAACAAcAAAAEMDEwMAAAAAAAAAAG&#10;AQMAAwAAAAEABgAAARoABQAAAAEAABMiARsABQAAAAEAABMqASgAAwAAAAEAAgAAAgEABAAAAAEA&#10;ABMyAgIABAAAAAEAACNB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V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OEJJTQPt&#10;AAAAAAAQAEgAAAABAAEASAAAAAEAAT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AOIAAAGwAAAACABmAGkAZwAgADcALQAxAGEAAAABAAAAAAAAAAAAAAAAAAAAAAAAAAEAAAAA&#10;AAAAAAAAAbAAAADiAAAAAAAAAAAAAAAAAAAAAAEAAAAAAAAAAAAAAAAAAAAAAAAAEAAAAAEAAAAA&#10;AABudWxsAAAAAgAAAAZib3VuZHNPYmpjAAAAAQAAAAAAAFJjdDEAAAAEAAAAAFRvcCBsb25nAAAA&#10;AAAAAABMZWZ0bG9uZwAAAAAAAAAAQnRvbWxvbmcAAADiAAAAAFJnaHRsb25nAAAB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4gAAAABSZ2h0bG9uZwAAAb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CNdAAAAAQAAAKAAAABUAAAB4AAAnYAAACNB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">
                <v:group id="Group 13" o:spid="_x0000_s1210" style="position:absolute;width:29711;height:15538" coordorigin="25,2" coordsize="29719,1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6" o:spid="_x0000_s1211" type="#_x0000_t75" style="position:absolute;left:25;top:2;width:29719;height:155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4W+7AAAA2wAAAA8AAABkcnMvZG93bnJldi54bWxET0sKwjAQ3QveIYzgTlNdiFajqCC4cGHV&#10;AwzN2BSbSWlirbc3guBuHu87q01nK9FS40vHCibjBARx7nTJhYLb9TCag/ABWWPlmBS8ycNm3e+t&#10;MNXuxRm1l1CIGMI+RQUmhDqV0ueGLPqxq4kjd3eNxRBhU0jd4CuG20pOk2QmLZYcGwzWtDeUPy5P&#10;q+BME3+UNr8XdiH5djK7fdZmSg0H3XYJIlAX/uKf+6jj/Bl8f4kHyP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m4W+7AAAA2wAAAA8AAAAAAAAAAAAAAAAAnwIAAGRycy9k&#10;b3ducmV2LnhtbFBLBQYAAAAABAAEAPcAAACHAwAAAAA=&#10;" stroked="t" strokecolor="black [3213]">
                    <v:imagedata r:id="rId77" o:title=""/>
                    <v:path arrowok="t"/>
                  </v:shape>
                  <v:shape id="Text Box 99" o:spid="_x0000_s1212" type="#_x0000_t202" style="position:absolute;left:78;top:1361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p2sQA&#10;AADbAAAADwAAAGRycy9kb3ducmV2LnhtbESPwWrDMBBE74X8g9hAbo1cB+ziRgklJCE99NA0H7Cx&#10;1rKptTKWYjv9+qpQ6HGYmTfMejvZVgzU+8axgqdlAoK4dLpho+DyeXh8BuEDssbWMSm4k4ftZvaw&#10;xkK7kT9oOAcjIoR9gQrqELpCSl/WZNEvXUccvcr1FkOUvZG6xzHCbSvTJMmkxYbjQo0d7Woqv843&#10;q2D3XaFJrt37MStX5i1Qvm+qXKnFfHp9ARFoCv/hv/ZJK0gz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adrEAAAA2wAAAA8AAAAAAAAAAAAAAAAAmAIAAGRycy9k&#10;b3ducmV2LnhtbFBLBQYAAAAABAAEAPUAAACJAwAAAAA=&#10;" stroked="f">
                    <v:textbox inset="0,0,0,0">
                      <w:txbxContent>
                        <w:p w14:paraId="485B2EDB" w14:textId="77777777" w:rsidR="00A06C2F" w:rsidRDefault="00A06C2F" w:rsidP="00E61D74">
                          <w:pPr>
                            <w:pStyle w:val="Fig"/>
                            <w:jc w:val="center"/>
                          </w:pPr>
                          <w:r>
                            <w:t>Fig. 7-1</w:t>
                          </w:r>
                        </w:p>
                      </w:txbxContent>
                    </v:textbox>
                  </v:shape>
                </v:group>
                <v:rect id="Rectangle 27" o:spid="_x0000_s1213" style="position:absolute;left:10048;top:10048;width:1572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uHsMA&#10;AADbAAAADwAAAGRycy9kb3ducmV2LnhtbESP0WrCQBRE3wv+w3IF3+omGqxEV7FCoAFftH7AJXtN&#10;gtm7YXdr0n59t1DwcZiZM8x2P5pOPMj51rKCdJ6AIK6sbrlWcP0sXtcgfEDW2FkmBd/kYb+bvGwx&#10;13bgMz0uoRYRwj5HBU0IfS6lrxoy6Oe2J47ezTqDIUpXS+1wiHDTyUWSrKTBluNCgz0dG6ruly+j&#10;oNc/9+P5dMqcWWZdWqzL95RKpWbT8bABEWgMz/B/+0MrWLzB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uHsMAAADbAAAADwAAAAAAAAAAAAAAAACYAgAAZHJzL2Rv&#10;d25yZXYueG1sUEsFBgAAAAAEAAQA9QAAAIgDAAAAAA==&#10;" filled="f" strokecolor="yellow" strokeweight="2pt"/>
                <w10:anchorlock/>
              </v:group>
            </w:pict>
          </mc:Fallback>
        </mc:AlternateContent>
      </w:r>
      <w:r w:rsidR="00312D3F">
        <w:t>Temporarily reconnect the negative battery terminal.  If required, install the short pin</w:t>
      </w:r>
      <w:r w:rsidR="00826080">
        <w:t xml:space="preserve"> (Fig. 7-1)</w:t>
      </w:r>
      <w:r w:rsidR="00312D3F">
        <w:t>.</w:t>
      </w:r>
    </w:p>
    <w:p w14:paraId="427D68BB" w14:textId="77777777" w:rsidR="00826080" w:rsidRDefault="00826080" w:rsidP="00820028">
      <w:pPr>
        <w:pStyle w:val="ProcLevel2"/>
        <w:numPr>
          <w:ilvl w:val="0"/>
          <w:numId w:val="0"/>
        </w:numPr>
        <w:ind w:left="360"/>
      </w:pPr>
    </w:p>
    <w:p w14:paraId="6027A4A0" w14:textId="77777777" w:rsidR="00312D3F" w:rsidRDefault="00312D3F" w:rsidP="00820028">
      <w:pPr>
        <w:pStyle w:val="ProcLevel2"/>
      </w:pPr>
      <w:r>
        <w:t>Press in the front door courtesy switches to check the function of the front door scuff plates.</w:t>
      </w:r>
    </w:p>
    <w:p w14:paraId="6BE36E08" w14:textId="77777777" w:rsidR="00312D3F" w:rsidRDefault="00B4792E" w:rsidP="00820028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1" layoutInCell="1" allowOverlap="1" wp14:anchorId="512C703D" wp14:editId="3679D67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64792"/>
                <wp:effectExtent l="19050" t="19050" r="19050" b="2603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64792"/>
                          <a:chOff x="2502" y="275"/>
                          <a:chExt cx="2972362" cy="1763568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" y="275"/>
                            <a:ext cx="2972362" cy="1763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56847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76B37A8" w14:textId="77777777" w:rsidR="00A06C2F" w:rsidRDefault="00A06C2F" w:rsidP="00B4792E">
                              <w:pPr>
                                <w:pStyle w:val="Fig"/>
                                <w:jc w:val="center"/>
                              </w:pPr>
                              <w:r>
                                <w:t>Fig. 7-2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C703D" id="Group 254" o:spid="_x0000_s1214" style="position:absolute;left:0;text-align:left;margin-left:-255.6pt;margin-top:0;width:234pt;height:138.95pt;z-index:251725312;mso-width-relative:margin;mso-height-relative:margin" coordorigin="25,2" coordsize="29723,17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F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DhCSU0D&#10;7QAAAAAAEABIAAAAAQABAEgAAAABAAE4QklNBCYAAAAAAA4AAAAAAAAAAAAAP4AAADhCSU0D8gAA&#10;AAAACgAA////////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nQAAAABSZ2h0bG9uZwAAAQ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CCvAAAAAQAAAKAAAABf&#10;AAAB4AAAsiAAACCT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f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CdAQgDAREA&#10;AhEBAxEB/90ABAAh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">
                <v:shape id="Picture 255" o:spid="_x0000_s1215" type="#_x0000_t75" style="position:absolute;left:25;top:2;width:29723;height:176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OUfDAAAA3AAAAA8AAABkcnMvZG93bnJldi54bWxEj9FqwkAURN8L/sNyBd/qJoJF06xBhFJB&#10;KNTmAy671ySavRuymxj/3i0U+jjMzBkmLybbipF63zhWkC4TEMTamYYrBeXPx+sGhA/IBlvHpOBB&#10;Hord7CXHzLg7f9N4DpWIEPYZKqhD6DIpva7Jol+6jjh6F9dbDFH2lTQ93iPctnKVJG/SYsNxocaO&#10;DjXp23mwCvSgj9d0KlNnuDzR5mt7+0y2Si3m0/4dRKAp/If/2kejYLVew++ZeATk7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85R8MAAADcAAAADwAAAAAAAAAAAAAAAACf&#10;AgAAZHJzL2Rvd25yZXYueG1sUEsFBgAAAAAEAAQA9wAAAI8DAAAAAA==&#10;" stroked="t" strokecolor="black [3213]">
                  <v:imagedata r:id="rId79" o:title=""/>
                  <v:path arrowok="t"/>
                </v:shape>
                <v:shape id="Text Box 99" o:spid="_x0000_s1216" type="#_x0000_t202" style="position:absolute;left:78;top:15684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Rp8QA&#10;AADcAAAADwAAAGRycy9kb3ducmV2LnhtbESPQWvCQBSE7wX/w/KE3upGi1Giq4jYoocemvoDntmX&#10;TTD7NmS3mvrrXaHgcZiZb5jlureNuFDna8cKxqMEBHHhdM1GwfHn420OwgdkjY1jUvBHHtarwcsS&#10;M+2u/E2XPBgRIewzVFCF0GZS+qIii37kWuLola6zGKLsjNQdXiPcNnKSJKm0WHNcqLClbUXFOf+1&#10;Cra3Ek1yar8+0+LdHALNdnU5U+p12G8WIAL14Rn+b++1gsk0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EafEAAAA3AAAAA8AAAAAAAAAAAAAAAAAmAIAAGRycy9k&#10;b3ducmV2LnhtbFBLBQYAAAAABAAEAPUAAACJAwAAAAA=&#10;" stroked="f">
                  <v:textbox inset="0,0,0,0">
                    <w:txbxContent>
                      <w:p w14:paraId="376B37A8" w14:textId="77777777" w:rsidR="00A06C2F" w:rsidRDefault="00A06C2F" w:rsidP="00B4792E">
                        <w:pPr>
                          <w:pStyle w:val="Fig"/>
                          <w:jc w:val="center"/>
                        </w:pPr>
                        <w:r>
                          <w:t>Fig. 7-2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12D3F">
        <w:t xml:space="preserve">The door sill light should be on with the door(s) open (Fig. </w:t>
      </w:r>
      <w:r>
        <w:t>7</w:t>
      </w:r>
      <w:r w:rsidR="00312D3F">
        <w:t>-</w:t>
      </w:r>
      <w:r w:rsidR="00826080">
        <w:t>2</w:t>
      </w:r>
      <w:r w:rsidR="00312D3F">
        <w:t>).</w:t>
      </w:r>
    </w:p>
    <w:p w14:paraId="0F0115EE" w14:textId="77777777" w:rsidR="00F72154" w:rsidRDefault="00312D3F" w:rsidP="00820028">
      <w:pPr>
        <w:pStyle w:val="ProcLevel3"/>
      </w:pPr>
      <w:r>
        <w:t xml:space="preserve">The door sill light should turn off after 15 seconds when all </w:t>
      </w:r>
      <w:r w:rsidR="00FB2B6D">
        <w:t xml:space="preserve">of the </w:t>
      </w:r>
      <w:r>
        <w:t>door courtesy switches are pressed in</w:t>
      </w:r>
      <w:r w:rsidR="00F72154">
        <w:t>.</w:t>
      </w:r>
    </w:p>
    <w:p w14:paraId="37B30A07" w14:textId="77777777" w:rsidR="00820028" w:rsidRDefault="00820028" w:rsidP="00820028">
      <w:pPr>
        <w:spacing w:after="120" w:line="300" w:lineRule="auto"/>
      </w:pPr>
      <w:r>
        <w:br w:type="page"/>
      </w:r>
    </w:p>
    <w:p w14:paraId="6A947BB8" w14:textId="77777777" w:rsidR="00312D3F" w:rsidRDefault="00312D3F" w:rsidP="00820028">
      <w:pPr>
        <w:pStyle w:val="ProcLevel2"/>
        <w:numPr>
          <w:ilvl w:val="0"/>
          <w:numId w:val="0"/>
        </w:numPr>
        <w:ind w:left="360"/>
      </w:pPr>
    </w:p>
    <w:p w14:paraId="5D5B1F21" w14:textId="77777777" w:rsidR="00312D3F" w:rsidRDefault="00312D3F" w:rsidP="00312D3F">
      <w:pPr>
        <w:pStyle w:val="Heading5"/>
      </w:pPr>
      <w:r>
        <w:t>Reassemble the Vehicle.</w:t>
      </w:r>
    </w:p>
    <w:p w14:paraId="0BC6144D" w14:textId="77777777" w:rsidR="00291C90" w:rsidRDefault="00291C90" w:rsidP="00820028">
      <w:pPr>
        <w:pStyle w:val="ProcLevel2"/>
      </w:pPr>
      <w:r>
        <w:t xml:space="preserve">Reassemble the vehicle by reversing Step 2(a) through </w:t>
      </w:r>
      <w:r w:rsidR="00B4792E">
        <w:t xml:space="preserve">Step </w:t>
      </w:r>
      <w:r w:rsidR="00FB2B6D">
        <w:t>2(h</w:t>
      </w:r>
      <w:r>
        <w:t>).</w:t>
      </w:r>
    </w:p>
    <w:p w14:paraId="4905833F" w14:textId="77777777" w:rsidR="00291C90" w:rsidRDefault="00820028" w:rsidP="0082002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0" locked="1" layoutInCell="1" allowOverlap="1" wp14:anchorId="52D5EAB4" wp14:editId="599DFCF0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80690" cy="1663700"/>
                <wp:effectExtent l="19050" t="19050" r="10160" b="1270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1663700"/>
                          <a:chOff x="0" y="-1"/>
                          <a:chExt cx="2977300" cy="1673352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-1"/>
                            <a:ext cx="2977300" cy="1673352"/>
                            <a:chOff x="0" y="-1"/>
                            <a:chExt cx="2977300" cy="1673352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977300" cy="167335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7378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CF1449F" w14:textId="77777777" w:rsidR="00A06C2F" w:rsidRDefault="00A06C2F" w:rsidP="0082002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8-1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79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1732915" cy="254635"/>
                              <a:chOff x="3447" y="2077"/>
                              <a:chExt cx="2729" cy="401"/>
                            </a:xfrm>
                          </wpg:grpSpPr>
                          <wps:wsp>
                            <wps:cNvPr id="84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2319" cy="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BC779A4" w14:textId="77777777" w:rsidR="00A06C2F" w:rsidRDefault="00A06C2F" w:rsidP="0082002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10mm socket 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6" name="Oval 86"/>
                        <wps:cNvSpPr/>
                        <wps:spPr>
                          <a:xfrm>
                            <a:off x="1797292" y="196763"/>
                            <a:ext cx="712929" cy="71292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5EAB4" id="Group 287" o:spid="_x0000_s1217" style="position:absolute;left:0;text-align:left;margin-left:-255.75pt;margin-top:-.15pt;width:234.7pt;height:131pt;z-index:251801088;mso-width-relative:margin;mso-height-relative:margin" coordorigin="" coordsize="29773,1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">
                <v:group id="Group 71" o:spid="_x0000_s1218" style="position:absolute;width:29773;height:16733" coordorigin="" coordsize="29773,16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icture 72" o:spid="_x0000_s1219" type="#_x0000_t75" style="position:absolute;width:29773;height:167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Fw/EAAAA2wAAAA8AAABkcnMvZG93bnJldi54bWxEj8FuwjAQRO9I/QdrK3EDpzkEFDAIqoJK&#10;D0ilfMASL3FIvI5iF9K/r5GQOI5m5o1mvuxtI67U+cqxgrdxAoK4cLriUsHxZzOagvABWWPjmBT8&#10;kYfl4mUwx1y7G3/T9RBKESHsc1RgQmhzKX1hyKIfu5Y4emfXWQxRdqXUHd4i3DYyTZJMWqw4Lhhs&#10;6d1QUR9+rYIdrU7Veptd6q9JsTfZrt6k5YdSw9d+NQMRqA/P8KP9qRVMUrh/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wFw/EAAAA2wAAAA8AAAAAAAAAAAAAAAAA&#10;nwIAAGRycy9kb3ducmV2LnhtbFBLBQYAAAAABAAEAPcAAACQAwAAAAA=&#10;" stroked="t" strokecolor="black [3213]">
                    <v:imagedata r:id="rId81" o:title=""/>
                    <v:path arrowok="t"/>
                  </v:shape>
                  <v:shape id="Text Box 99" o:spid="_x0000_s1220" type="#_x0000_t202" style="position:absolute;left:78;top:1473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lX8MA&#10;AADbAAAADwAAAGRycy9kb3ducmV2LnhtbESP3YrCMBSE74V9h3AW9k5TV7BSjSKyLuuFF/48wLE5&#10;TYvNSWmidn16IwheDjPzDTNbdLYWV2p95VjBcJCAIM6drtgoOB7W/QkIH5A11o5JwT95WMw/ejPM&#10;tLvxjq77YESEsM9QQRlCk0np85Is+oFriKNXuNZiiLI1Urd4i3Bby+8kGUuLFceFEhtalZSf9xer&#10;YHUv0CSnZvs7zkdmEyj9qYpUqa/PbjkFEagL7/Cr/acVpC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lX8MAAADbAAAADwAAAAAAAAAAAAAAAACYAgAAZHJzL2Rv&#10;d25yZXYueG1sUEsFBgAAAAAEAAQA9QAAAIgDAAAAAA==&#10;" stroked="f">
                    <v:textbox inset="0,0,0,0">
                      <w:txbxContent>
                        <w:p w14:paraId="4CF1449F" w14:textId="77777777" w:rsidR="00A06C2F" w:rsidRDefault="00A06C2F" w:rsidP="00820028">
                          <w:pPr>
                            <w:pStyle w:val="Fig"/>
                            <w:jc w:val="center"/>
                          </w:pPr>
                          <w:r>
                            <w:t>Fig. 8-1</w:t>
                          </w:r>
                        </w:p>
                      </w:txbxContent>
                    </v:textbox>
                  </v:shape>
                  <v:group id="Group 109" o:spid="_x0000_s1221" style="position:absolute;left:152;top:76;width:17329;height:2546" coordorigin="3447,2077" coordsize="272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rect id="Rectangle 110" o:spid="_x0000_s1222" style="position:absolute;left:3857;top:2077;width:231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Z6sMA&#10;AADbAAAADwAAAGRycy9kb3ducmV2LnhtbESPT4vCMBTE74LfITzBm6b+65auUXRB8LhVL94ezdu2&#10;a/NSmqxWP71ZEDwOM/MbZrnuTC2u1LrKsoLJOAJBnFtdcaHgdNyNEhDOI2usLZOCOzlYr/q9Jaba&#10;3jij68EXIkDYpaig9L5JpXR5SQbd2DbEwfuxrUEfZFtI3eItwE0tp1EUS4MVh4USG/oqKb8c/oyC&#10;b9xm9Sw5bhZJ8TE9x5Nf3WUPpYaDbvMJwlPn3+FXe68VJHP4/x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DZ6sMAAADbAAAADwAAAAAAAAAAAAAAAACYAgAAZHJzL2Rv&#10;d25yZXYueG1sUEsFBgAAAAAEAAQA9QAAAIgDAAAAAA==&#10;" stroked="f">
                      <v:textbox style="mso-fit-shape-to-text:t" inset="0,0,0,0">
                        <w:txbxContent>
                          <w:p w14:paraId="2BC779A4" w14:textId="77777777" w:rsidR="00A06C2F" w:rsidRDefault="00A06C2F" w:rsidP="008200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10mm socket &amp; torque wrench</w:t>
                            </w:r>
                          </w:p>
                        </w:txbxContent>
                      </v:textbox>
                    </v:rect>
                    <v:shape id="Picture 111" o:spid="_x0000_s122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+HbCAAAA2wAAAA8AAABkcnMvZG93bnJldi54bWxEj0FrwkAUhO8F/8PyBG91ozUiqauIEChC&#10;kWp7f80+k2j2bdhdY/rvXaHgcZiZb5jlujeN6Mj52rKCyTgBQVxYXXOp4PuYvy5A+ICssbFMCv7I&#10;w3o1eFlipu2Nv6g7hFJECPsMFVQhtJmUvqjIoB/bljh6J+sMhihdKbXDW4SbRk6TZC4N1hwXKmxp&#10;W1FxOVyNgu7yS2/7SZq6fDc7F6n8+QyUKzUa9pt3EIH68Az/tz+0gkUK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Ph2wgAAANsAAAAPAAAAAAAAAAAAAAAAAJ8C&#10;AABkcnMvZG93bnJldi54bWxQSwUGAAAAAAQABAD3AAAAjgMAAAAA&#10;">
                      <v:imagedata r:id="rId23" o:title="tool"/>
                    </v:shape>
                  </v:group>
                </v:group>
                <v:oval id="Oval 86" o:spid="_x0000_s1224" style="position:absolute;left:17972;top:1967;width:7130;height:7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NM8QA&#10;AADbAAAADwAAAGRycy9kb3ducmV2LnhtbESPwWrDMBBE74X+g9hAbo2cpiSpayUkgUAPvdQp9LpY&#10;a0vYWhlLiZ2/rwqFHoeZecMU+8l14kZDsJ4VLBcZCOLKa8uNgq/L+WkLIkRkjZ1nUnCnAPvd40OB&#10;ufYjf9KtjI1IEA45KjAx9rmUoTLkMCx8T5y82g8OY5JDI/WAY4K7Tj5n2Vo6tJwWDPZ0MlS15dUp&#10;ONaytnbTmpePy/i9qY6r1/rASs1n0+ENRKQp/of/2u9awXYN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jTPEAAAA2w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291C90">
        <w:t xml:space="preserve">Tighten the negative battery cable (Fig. </w:t>
      </w:r>
      <w:r>
        <w:t>8</w:t>
      </w:r>
      <w:r w:rsidR="00291C90">
        <w:t>-</w:t>
      </w:r>
      <w:r>
        <w:t>1</w:t>
      </w:r>
      <w:r w:rsidR="00291C90">
        <w:t>).</w:t>
      </w:r>
    </w:p>
    <w:p w14:paraId="7388E758" w14:textId="77777777" w:rsidR="00291C90" w:rsidRDefault="00291C90" w:rsidP="00820028">
      <w:pPr>
        <w:pStyle w:val="ProcLevel3"/>
      </w:pPr>
      <w:r>
        <w:t>Position the negative battery cable at the original factory position.</w:t>
      </w:r>
    </w:p>
    <w:p w14:paraId="6620048A" w14:textId="77777777" w:rsidR="00291C90" w:rsidRDefault="00291C90" w:rsidP="00820028">
      <w:pPr>
        <w:pStyle w:val="ProcLevel3"/>
      </w:pPr>
      <w:r>
        <w:t>Tighten the nut to 5.4 N-m (48 lbf-in) of torque.</w:t>
      </w:r>
    </w:p>
    <w:p w14:paraId="755B1FC9" w14:textId="77777777" w:rsidR="00291C90" w:rsidRPr="00291C90" w:rsidRDefault="00291C90" w:rsidP="00820028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66944" behindDoc="1" locked="1" layoutInCell="1" allowOverlap="1" wp14:anchorId="6F28CF04" wp14:editId="1CFD6306">
            <wp:simplePos x="0" y="0"/>
            <wp:positionH relativeFrom="column">
              <wp:posOffset>128270</wp:posOffset>
            </wp:positionH>
            <wp:positionV relativeFrom="paragraph">
              <wp:posOffset>-34925</wp:posOffset>
            </wp:positionV>
            <wp:extent cx="337820" cy="292100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C90">
        <w:rPr>
          <w:b/>
        </w:rPr>
        <w:t>Torque: 5.4 N-m (48 lbf-in)</w:t>
      </w:r>
    </w:p>
    <w:p w14:paraId="43DF5350" w14:textId="77777777" w:rsidR="00312D3F" w:rsidRDefault="00291C90" w:rsidP="00820028">
      <w:pPr>
        <w:pStyle w:val="ProcLevel3"/>
      </w:pPr>
      <w:r>
        <w:rPr>
          <w:noProof/>
        </w:rPr>
        <w:drawing>
          <wp:anchor distT="0" distB="0" distL="114300" distR="114300" simplePos="0" relativeHeight="251668992" behindDoc="0" locked="1" layoutInCell="1" allowOverlap="1" wp14:anchorId="4D11961F" wp14:editId="3FCC9CDE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43" name="Picture 14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 not touch the positive battery terminal with any tool when replacing the cable</w:t>
      </w:r>
      <w:r w:rsidR="00312D3F">
        <w:t>.</w:t>
      </w:r>
    </w:p>
    <w:p w14:paraId="698BF01D" w14:textId="77777777" w:rsidR="00173E8E" w:rsidRPr="00B9735E" w:rsidRDefault="00173E8E" w:rsidP="00820028">
      <w:pPr>
        <w:pStyle w:val="ProcLevel2"/>
        <w:numPr>
          <w:ilvl w:val="0"/>
          <w:numId w:val="0"/>
        </w:numPr>
        <w:ind w:left="360"/>
      </w:pPr>
    </w:p>
    <w:p w14:paraId="38877063" w14:textId="77777777" w:rsidR="0000243D" w:rsidRDefault="0000243D" w:rsidP="00820028">
      <w:pPr>
        <w:spacing w:after="120" w:line="300" w:lineRule="auto"/>
        <w:rPr>
          <w:szCs w:val="20"/>
        </w:rPr>
        <w:sectPr w:rsidR="0000243D" w:rsidSect="00F67D84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14:paraId="3EEF565D" w14:textId="77777777" w:rsidR="0000243D" w:rsidRDefault="0000243D">
      <w:pPr>
        <w:pStyle w:val="CheckListTitle"/>
      </w:pPr>
      <w:r>
        <w:lastRenderedPageBreak/>
        <w:t>Accessory Function Checks</w:t>
      </w:r>
    </w:p>
    <w:p w14:paraId="7ED103CD" w14:textId="77777777"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1" layoutInCell="0" allowOverlap="1" wp14:anchorId="73902C12" wp14:editId="27AAD9A0">
                <wp:simplePos x="0" y="0"/>
                <wp:positionH relativeFrom="column">
                  <wp:posOffset>192405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175D4" id="AutoShape 74" o:spid="_x0000_s1026" style="position:absolute;margin-left:15.15pt;margin-top:6.8pt;width:14.4pt;height:1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Door sill fit</w:t>
      </w:r>
    </w:p>
    <w:p w14:paraId="338BBD65" w14:textId="77777777" w:rsidR="0000243D" w:rsidRDefault="004907E7" w:rsidP="0012190A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1" layoutInCell="0" allowOverlap="1" wp14:anchorId="41290C89" wp14:editId="606B94F5">
                <wp:simplePos x="0" y="0"/>
                <wp:positionH relativeFrom="column">
                  <wp:posOffset>180975</wp:posOffset>
                </wp:positionH>
                <wp:positionV relativeFrom="paragraph">
                  <wp:posOffset>160020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EAEA7" id="AutoShape 66" o:spid="_x0000_s1026" style="position:absolute;margin-left:14.25pt;margin-top:12.6pt;width:14.4pt;height:1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" o:allowincell="f" strokeweight="1pt">
                <w10:anchorlock/>
              </v:roundrect>
            </w:pict>
          </mc:Fallback>
        </mc:AlternateContent>
      </w:r>
      <w:r w:rsidR="00800E14">
        <w:t>Open the front doors</w:t>
      </w:r>
    </w:p>
    <w:p w14:paraId="12ED9127" w14:textId="77777777"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1" layoutInCell="0" allowOverlap="1" wp14:anchorId="5816C071" wp14:editId="1A3E5FEF">
                <wp:simplePos x="0" y="0"/>
                <wp:positionH relativeFrom="column">
                  <wp:posOffset>180975</wp:posOffset>
                </wp:positionH>
                <wp:positionV relativeFrom="paragraph">
                  <wp:posOffset>100965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35E3F" id="AutoShape 69" o:spid="_x0000_s1026" style="position:absolute;margin-left:14.25pt;margin-top:7.95pt;width:14.4pt;height:1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Press the courtesy switch</w:t>
      </w:r>
    </w:p>
    <w:p w14:paraId="3EE64741" w14:textId="77777777" w:rsidR="0000243D" w:rsidRDefault="0000243D">
      <w:pPr>
        <w:pStyle w:val="CheckList"/>
      </w:pPr>
    </w:p>
    <w:p w14:paraId="23486A66" w14:textId="77777777"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1" layoutInCell="1" allowOverlap="1" wp14:anchorId="1A01F9D3" wp14:editId="65F32100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64B7E" id="Line 75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14:paraId="2C26801B" w14:textId="77777777"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0" allowOverlap="1" wp14:anchorId="38D26AF8" wp14:editId="3B45DA49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B3D7F8" id="AutoShape 78" o:spid="_x0000_s1026" style="position:absolute;margin-left:14.25pt;margin-top:8.75pt;width:14.4pt;height:1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Door courtesy lights</w:t>
      </w:r>
    </w:p>
    <w:p w14:paraId="5C0D565C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1" layoutInCell="0" allowOverlap="1" wp14:anchorId="70795F35" wp14:editId="01D401D5">
                <wp:simplePos x="0" y="0"/>
                <wp:positionH relativeFrom="column">
                  <wp:posOffset>182880</wp:posOffset>
                </wp:positionH>
                <wp:positionV relativeFrom="paragraph">
                  <wp:posOffset>91440</wp:posOffset>
                </wp:positionV>
                <wp:extent cx="182880" cy="182880"/>
                <wp:effectExtent l="0" t="0" r="26670" b="26670"/>
                <wp:wrapNone/>
                <wp:docPr id="27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358252" id="AutoShape 132" o:spid="_x0000_s1026" style="position:absolute;margin-left:14.4pt;margin-top:7.2pt;width:14.4pt;height:1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" o:allowincell="f" strokeweight="1pt">
                <w10:anchorlock/>
              </v:roundrect>
            </w:pict>
          </mc:Fallback>
        </mc:AlternateContent>
      </w:r>
      <w:r>
        <w:t>Radio</w:t>
      </w:r>
    </w:p>
    <w:p w14:paraId="06B6FD5D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1" layoutInCell="0" allowOverlap="1" wp14:anchorId="54E3ACCF" wp14:editId="3D56FDA7">
                <wp:simplePos x="0" y="0"/>
                <wp:positionH relativeFrom="margin">
                  <wp:posOffset>182880</wp:posOffset>
                </wp:positionH>
                <wp:positionV relativeFrom="paragraph">
                  <wp:posOffset>82550</wp:posOffset>
                </wp:positionV>
                <wp:extent cx="182880" cy="182880"/>
                <wp:effectExtent l="0" t="0" r="26670" b="26670"/>
                <wp:wrapNone/>
                <wp:docPr id="2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AF356" id="AutoShape 132" o:spid="_x0000_s1026" style="position:absolute;margin-left:14.4pt;margin-top:6.5pt;width:14.4pt;height:14.4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" o:allowincell="f" strokeweight="1pt">
                <w10:wrap anchorx="margin"/>
                <w10:anchorlock/>
              </v:roundrect>
            </w:pict>
          </mc:Fallback>
        </mc:AlternateContent>
      </w:r>
      <w:r>
        <w:t>Power mirrors</w:t>
      </w:r>
    </w:p>
    <w:p w14:paraId="35228884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1" layoutInCell="0" allowOverlap="1" wp14:anchorId="0CF06AA7" wp14:editId="4D4DCF21">
                <wp:simplePos x="0" y="0"/>
                <wp:positionH relativeFrom="column">
                  <wp:posOffset>182880</wp:posOffset>
                </wp:positionH>
                <wp:positionV relativeFrom="page">
                  <wp:posOffset>4211320</wp:posOffset>
                </wp:positionV>
                <wp:extent cx="182880" cy="182880"/>
                <wp:effectExtent l="0" t="0" r="26670" b="26670"/>
                <wp:wrapNone/>
                <wp:docPr id="28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AC30C" id="AutoShape 132" o:spid="_x0000_s1026" style="position:absolute;margin-left:14.4pt;margin-top:331.6pt;width:14.4pt;height:14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" o:allowincell="f" strokeweight="1pt">
                <w10:wrap anchory="page"/>
                <w10:anchorlock/>
              </v:roundrect>
            </w:pict>
          </mc:Fallback>
        </mc:AlternateContent>
      </w:r>
      <w:r>
        <w:t>Dimmer</w:t>
      </w:r>
    </w:p>
    <w:p w14:paraId="08DBFE7B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1" layoutInCell="0" allowOverlap="1" wp14:anchorId="51C0C293" wp14:editId="3D0FFF34">
                <wp:simplePos x="0" y="0"/>
                <wp:positionH relativeFrom="column">
                  <wp:posOffset>182880</wp:posOffset>
                </wp:positionH>
                <wp:positionV relativeFrom="page">
                  <wp:posOffset>4550410</wp:posOffset>
                </wp:positionV>
                <wp:extent cx="182880" cy="182880"/>
                <wp:effectExtent l="0" t="0" r="26670" b="26670"/>
                <wp:wrapNone/>
                <wp:docPr id="28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8B75CE" id="AutoShape 132" o:spid="_x0000_s1026" style="position:absolute;margin-left:14.4pt;margin-top:358.3pt;width:14.4pt;height:1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" o:allowincell="f" strokeweight="1pt">
                <w10:wrap anchory="page"/>
                <w10:anchorlock/>
              </v:roundrect>
            </w:pict>
          </mc:Fallback>
        </mc:AlternateContent>
      </w:r>
      <w:r>
        <w:t>Instrument cluster</w:t>
      </w:r>
    </w:p>
    <w:p w14:paraId="7ABE75F1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1" layoutInCell="0" allowOverlap="1" wp14:anchorId="6197ACBF" wp14:editId="29BE3C0B">
                <wp:simplePos x="0" y="0"/>
                <wp:positionH relativeFrom="column">
                  <wp:posOffset>182880</wp:posOffset>
                </wp:positionH>
                <wp:positionV relativeFrom="page">
                  <wp:posOffset>4889500</wp:posOffset>
                </wp:positionV>
                <wp:extent cx="182880" cy="182880"/>
                <wp:effectExtent l="0" t="0" r="26670" b="26670"/>
                <wp:wrapNone/>
                <wp:docPr id="28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63217" id="AutoShape 132" o:spid="_x0000_s1026" style="position:absolute;margin-left:14.4pt;margin-top:385pt;width:14.4pt;height:14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" o:allowincell="f" strokeweight="1pt">
                <w10:wrap anchory="page"/>
                <w10:anchorlock/>
              </v:roundrect>
            </w:pict>
          </mc:Fallback>
        </mc:AlternateContent>
      </w:r>
      <w:r>
        <w:t>Hazard switch</w:t>
      </w:r>
    </w:p>
    <w:p w14:paraId="77BFA6C4" w14:textId="77777777" w:rsidR="00C7212F" w:rsidRDefault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1" layoutInCell="0" allowOverlap="1" wp14:anchorId="10CC711F" wp14:editId="021236C9">
                <wp:simplePos x="0" y="0"/>
                <wp:positionH relativeFrom="column">
                  <wp:posOffset>182880</wp:posOffset>
                </wp:positionH>
                <wp:positionV relativeFrom="page">
                  <wp:posOffset>5227955</wp:posOffset>
                </wp:positionV>
                <wp:extent cx="182880" cy="182880"/>
                <wp:effectExtent l="0" t="0" r="26670" b="26670"/>
                <wp:wrapNone/>
                <wp:docPr id="280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B7C3CC" id="AutoShape 132" o:spid="_x0000_s1026" style="position:absolute;margin-left:14.4pt;margin-top:411.65pt;width:14.4pt;height:1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" o:allowincell="f" strokeweight="1pt">
                <w10:wrap anchory="page"/>
                <w10:anchorlock/>
              </v:roundrect>
            </w:pict>
          </mc:Fallback>
        </mc:AlternateContent>
      </w:r>
      <w:r>
        <w:t>Passenger airbag indicator</w:t>
      </w:r>
    </w:p>
    <w:p w14:paraId="0E6DB61A" w14:textId="77777777" w:rsidR="00800E14" w:rsidRDefault="004907E7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0" allowOverlap="1" wp14:anchorId="757472EE" wp14:editId="0FCC66C2">
                <wp:simplePos x="0" y="0"/>
                <wp:positionH relativeFrom="column">
                  <wp:posOffset>180975</wp:posOffset>
                </wp:positionH>
                <wp:positionV relativeFrom="paragraph">
                  <wp:posOffset>93345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4A364" id="AutoShape 76" o:spid="_x0000_s1026" style="position:absolute;margin-left:14.25pt;margin-top:7.35pt;width:14.4pt;height:1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Foot lights</w:t>
      </w:r>
    </w:p>
    <w:p w14:paraId="21EFB187" w14:textId="77777777" w:rsidR="0012190A" w:rsidRDefault="0012190A" w:rsidP="00800E14">
      <w:pPr>
        <w:pStyle w:val="CheckList"/>
      </w:pPr>
      <w:r>
        <w:br w:type="column"/>
      </w:r>
    </w:p>
    <w:p w14:paraId="037A56B9" w14:textId="77777777" w:rsidR="00800E14" w:rsidRDefault="00800E14" w:rsidP="00EF7CC8">
      <w:pPr>
        <w:pStyle w:val="CheckList"/>
        <w:spacing w:line="240" w:lineRule="auto"/>
      </w:pPr>
      <w:r>
        <w:t>No uneven gaps around the edges; clips securely fastened</w:t>
      </w:r>
    </w:p>
    <w:p w14:paraId="075DA00C" w14:textId="77777777" w:rsidR="00800E14" w:rsidRDefault="00800E14" w:rsidP="00643E52">
      <w:pPr>
        <w:pStyle w:val="CheckList"/>
        <w:spacing w:before="60" w:line="240" w:lineRule="auto"/>
      </w:pPr>
      <w:r>
        <w:t>Front door sill lights turn on</w:t>
      </w:r>
    </w:p>
    <w:p w14:paraId="2DD19F9D" w14:textId="77777777" w:rsidR="00800E14" w:rsidRDefault="00800E14" w:rsidP="00643E52">
      <w:pPr>
        <w:pStyle w:val="CheckList"/>
        <w:spacing w:before="300" w:line="240" w:lineRule="auto"/>
      </w:pPr>
      <w:r>
        <w:t>Front door sill lights turn off for each side</w:t>
      </w:r>
    </w:p>
    <w:p w14:paraId="5DE506CD" w14:textId="77777777" w:rsidR="00800E14" w:rsidRDefault="00800E14" w:rsidP="00800E14">
      <w:pPr>
        <w:pStyle w:val="CheckList"/>
        <w:spacing w:line="240" w:lineRule="auto"/>
      </w:pPr>
    </w:p>
    <w:p w14:paraId="3642CC3A" w14:textId="77777777" w:rsidR="00800E14" w:rsidRDefault="00800E14" w:rsidP="00800E14">
      <w:pPr>
        <w:pStyle w:val="CheckList"/>
        <w:spacing w:line="240" w:lineRule="auto"/>
      </w:pPr>
    </w:p>
    <w:p w14:paraId="3BA19A2C" w14:textId="77777777" w:rsidR="00800E14" w:rsidRDefault="00800E14" w:rsidP="00800E14">
      <w:pPr>
        <w:pStyle w:val="CheckList"/>
        <w:spacing w:line="240" w:lineRule="auto"/>
      </w:pPr>
    </w:p>
    <w:p w14:paraId="41A4604D" w14:textId="77777777" w:rsidR="00800E14" w:rsidRDefault="00800E14" w:rsidP="0012190A">
      <w:pPr>
        <w:pStyle w:val="CheckList"/>
      </w:pPr>
      <w:r>
        <w:t>Front door courtesy lights operate normally</w:t>
      </w:r>
    </w:p>
    <w:p w14:paraId="5A0F4D67" w14:textId="77777777" w:rsidR="00800E14" w:rsidRDefault="00800E14" w:rsidP="0012190A">
      <w:pPr>
        <w:pStyle w:val="CheckList"/>
      </w:pPr>
      <w:r>
        <w:t>Radio function</w:t>
      </w:r>
      <w:r w:rsidR="0012190A">
        <w:t>s</w:t>
      </w:r>
      <w:r>
        <w:t xml:space="preserve"> normally</w:t>
      </w:r>
    </w:p>
    <w:p w14:paraId="181943AF" w14:textId="77777777" w:rsidR="00800E14" w:rsidRDefault="00800E14" w:rsidP="0012190A">
      <w:pPr>
        <w:pStyle w:val="CheckList"/>
      </w:pPr>
      <w:r>
        <w:t>Mirrors function normally</w:t>
      </w:r>
    </w:p>
    <w:p w14:paraId="1C464D32" w14:textId="77777777" w:rsidR="00800E14" w:rsidRDefault="00800E14" w:rsidP="0012190A">
      <w:pPr>
        <w:pStyle w:val="CheckList"/>
      </w:pPr>
      <w:r>
        <w:t>Dimmer function</w:t>
      </w:r>
      <w:r w:rsidR="0012190A">
        <w:t>s</w:t>
      </w:r>
      <w:r>
        <w:t xml:space="preserve"> normally</w:t>
      </w:r>
    </w:p>
    <w:p w14:paraId="500C289E" w14:textId="77777777" w:rsidR="0012190A" w:rsidRDefault="0012190A" w:rsidP="0012190A">
      <w:pPr>
        <w:pStyle w:val="CheckList"/>
      </w:pPr>
      <w:r>
        <w:t>Instrument cluster functions normally</w:t>
      </w:r>
    </w:p>
    <w:p w14:paraId="7D7F0ABD" w14:textId="77777777" w:rsidR="0012190A" w:rsidRDefault="0012190A" w:rsidP="0012190A">
      <w:pPr>
        <w:pStyle w:val="CheckList"/>
      </w:pPr>
      <w:r>
        <w:t>Hazard switch function normally</w:t>
      </w:r>
    </w:p>
    <w:p w14:paraId="0DCBF098" w14:textId="77777777" w:rsidR="0012190A" w:rsidRDefault="0012190A" w:rsidP="0012190A">
      <w:pPr>
        <w:pStyle w:val="CheckList"/>
      </w:pPr>
      <w:r>
        <w:t>Passenger airbag indicator light turns on</w:t>
      </w:r>
    </w:p>
    <w:p w14:paraId="63D9BB7A" w14:textId="77777777" w:rsidR="0012190A" w:rsidRDefault="0012190A" w:rsidP="00800E14">
      <w:pPr>
        <w:pStyle w:val="CheckList"/>
        <w:spacing w:line="240" w:lineRule="auto"/>
      </w:pPr>
      <w:r>
        <w:t>Foot lights come on with door open &amp; turn off after 15 seconds when door is closed</w:t>
      </w:r>
    </w:p>
    <w:p w14:paraId="32FA235E" w14:textId="77777777" w:rsidR="004A1EF7" w:rsidRDefault="004A1EF7">
      <w:pPr>
        <w:rPr>
          <w:szCs w:val="20"/>
        </w:rPr>
        <w:sectPr w:rsidR="004A1EF7">
          <w:headerReference w:type="default" r:id="rId8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14:paraId="412BA424" w14:textId="77777777" w:rsidR="00107E98" w:rsidRDefault="00800E14" w:rsidP="00107E98">
      <w:pPr>
        <w:pStyle w:val="CheckList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1" layoutInCell="1" allowOverlap="1" wp14:anchorId="7049364D" wp14:editId="2F8EDAA0">
                <wp:simplePos x="0" y="0"/>
                <wp:positionH relativeFrom="column">
                  <wp:posOffset>5080</wp:posOffset>
                </wp:positionH>
                <wp:positionV relativeFrom="paragraph">
                  <wp:posOffset>-28575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089FB" id="Line 136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2.25pt" to="511.6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" strokeweight="1.5pt">
                <w10:anchorlock/>
              </v:line>
            </w:pict>
          </mc:Fallback>
        </mc:AlternateContent>
      </w:r>
      <w:r w:rsidR="00107E98">
        <w:t>Vehicle Appearance Check</w:t>
      </w:r>
    </w:p>
    <w:p w14:paraId="4244CE7F" w14:textId="77777777"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1" layoutInCell="0" allowOverlap="1" wp14:anchorId="145AE022" wp14:editId="1665F4CF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40908" id="AutoShape 137" o:spid="_x0000_s1026" style="position:absolute;margin-left:13pt;margin-top:.7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14:paraId="64B2BAAC" w14:textId="77777777" w:rsidR="002F06F8" w:rsidRDefault="002F06F8" w:rsidP="00665687">
      <w:pPr>
        <w:rPr>
          <w:szCs w:val="20"/>
        </w:rPr>
      </w:pPr>
    </w:p>
    <w:p w14:paraId="37B03ED6" w14:textId="77777777"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14:paraId="7F677639" w14:textId="77777777" w:rsidR="004A1EF7" w:rsidRDefault="004A1EF7" w:rsidP="004A1EF7">
      <w:pPr>
        <w:ind w:firstLine="720"/>
        <w:rPr>
          <w:szCs w:val="20"/>
        </w:rPr>
      </w:pPr>
    </w:p>
    <w:p w14:paraId="3F2F6AC8" w14:textId="77777777"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14:paraId="19206116" w14:textId="77777777"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14:paraId="0A394816" w14:textId="77777777" w:rsidR="004A1EF7" w:rsidRPr="00F4327A" w:rsidRDefault="004A1EF7" w:rsidP="004A1EF7">
      <w:pPr>
        <w:ind w:firstLine="720"/>
        <w:rPr>
          <w:szCs w:val="20"/>
        </w:rPr>
      </w:pPr>
    </w:p>
    <w:p w14:paraId="528F2538" w14:textId="77777777"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0A1AC" w14:textId="77777777" w:rsidR="00BE4D9B" w:rsidRDefault="00BE4D9B">
      <w:r>
        <w:separator/>
      </w:r>
    </w:p>
  </w:endnote>
  <w:endnote w:type="continuationSeparator" w:id="0">
    <w:p w14:paraId="4518B1E1" w14:textId="77777777" w:rsidR="00BE4D9B" w:rsidRDefault="00BE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7C817" w14:textId="77777777" w:rsidR="00D52988" w:rsidRDefault="00D529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D3998" w14:textId="77777777" w:rsidR="00A06C2F" w:rsidRDefault="00A06C2F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715228">
      <w:rPr>
        <w:noProof/>
      </w:rPr>
      <w:t>9</w:t>
    </w:r>
    <w:r>
      <w:fldChar w:fldCharType="end"/>
    </w:r>
    <w:r>
      <w:t xml:space="preserve"> of </w:t>
    </w:r>
    <w:fldSimple w:instr=" NUMPAGES  \* MERGEFORMAT ">
      <w:r w:rsidR="00715228">
        <w:rPr>
          <w:noProof/>
        </w:rPr>
        <w:t>11</w:t>
      </w:r>
    </w:fldSimple>
    <w:r>
      <w:t xml:space="preserve"> pages</w:t>
    </w:r>
  </w:p>
  <w:p w14:paraId="6A17261A" w14:textId="77777777" w:rsidR="00A06C2F" w:rsidRDefault="00A06C2F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7A2D3426" wp14:editId="3336818D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533BF" w14:textId="77777777" w:rsidR="00A06C2F" w:rsidRDefault="00A06C2F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D342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5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" o:allowoverlap="f" filled="f" stroked="f">
              <v:textbox inset="0,0,0,0">
                <w:txbxContent>
                  <w:p w14:paraId="00D533BF" w14:textId="77777777" w:rsidR="00A06C2F" w:rsidRDefault="00A06C2F" w:rsidP="00923F5A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4D14DFDB" wp14:editId="34DCA209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D2F4AA" w14:textId="77777777" w:rsidR="00A06C2F" w:rsidRDefault="00A06C2F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A  02/10/2016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14DFDB" id="Text Box 16" o:spid="_x0000_s1226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14:paraId="37D2F4AA" w14:textId="77777777" w:rsidR="00A06C2F" w:rsidRDefault="00A06C2F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A  02/10/2016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0671F" w14:textId="77777777" w:rsidR="00D52988" w:rsidRDefault="00D529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C689B" w14:textId="77777777" w:rsidR="00BE4D9B" w:rsidRDefault="00BE4D9B">
      <w:r>
        <w:separator/>
      </w:r>
    </w:p>
  </w:footnote>
  <w:footnote w:type="continuationSeparator" w:id="0">
    <w:p w14:paraId="2BCFA987" w14:textId="77777777" w:rsidR="00BE4D9B" w:rsidRDefault="00BE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60A82" w14:textId="77777777" w:rsidR="00D52988" w:rsidRDefault="00D529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2ABC7" w14:textId="77777777" w:rsidR="00A06C2F" w:rsidRDefault="00A06C2F">
    <w:pPr>
      <w:pStyle w:val="HdrLine1"/>
    </w:pPr>
    <w:r>
      <w:t>TOYOTA</w:t>
    </w:r>
    <w:r>
      <w:tab/>
      <w:t>PRIUS</w:t>
    </w:r>
    <w:r>
      <w:tab/>
      <w:t xml:space="preserve">2016 - </w:t>
    </w:r>
    <w:r>
      <w:tab/>
      <w:t>ILLUMINATED DOOR SILLS</w:t>
    </w:r>
  </w:p>
  <w:p w14:paraId="3DA4B481" w14:textId="77777777" w:rsidR="00A06C2F" w:rsidRDefault="00A06C2F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586F500F" wp14:editId="415F2578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7B9301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D7386" w14:textId="77777777" w:rsidR="00D52988" w:rsidRDefault="00D5298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877A1" w14:textId="77777777" w:rsidR="00A06C2F" w:rsidRDefault="00A06C2F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PRIUS</w:t>
    </w:r>
    <w:r>
      <w:tab/>
      <w:t xml:space="preserve">2016 - </w:t>
    </w:r>
    <w:r>
      <w:tab/>
      <w:t>ILLUMINATED DOOR SILLS</w:t>
    </w:r>
  </w:p>
  <w:p w14:paraId="07722020" w14:textId="77777777" w:rsidR="00A06C2F" w:rsidRDefault="00A06C2F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F410612" wp14:editId="4C928900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9559F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460C6" w14:textId="77777777" w:rsidR="00A06C2F" w:rsidRDefault="00A06C2F">
    <w:pPr>
      <w:pStyle w:val="HdrLine1"/>
    </w:pPr>
    <w:r>
      <w:t>TOYOTA</w:t>
    </w:r>
    <w:r>
      <w:tab/>
      <w:t>PRIUS</w:t>
    </w:r>
    <w:r>
      <w:tab/>
      <w:t xml:space="preserve">2016 - </w:t>
    </w:r>
    <w:r>
      <w:tab/>
      <w:t>ILLUMINATED DOOR SILLS</w:t>
    </w:r>
  </w:p>
  <w:p w14:paraId="73F13CDB" w14:textId="77777777" w:rsidR="00A06C2F" w:rsidRDefault="00A06C2F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C9EA223" wp14:editId="5CBEEA16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70ED5D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232731E0" wp14:editId="31B116B9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9367D2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14:paraId="08B88EDB" w14:textId="77777777" w:rsidR="00A06C2F" w:rsidRDefault="00A06C2F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C18175" wp14:editId="279065EF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339A9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A3422F" wp14:editId="372F0667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19474F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0314"/>
    <w:rsid w:val="00036B81"/>
    <w:rsid w:val="00041573"/>
    <w:rsid w:val="00057332"/>
    <w:rsid w:val="0006613C"/>
    <w:rsid w:val="00070990"/>
    <w:rsid w:val="00084024"/>
    <w:rsid w:val="000B1C81"/>
    <w:rsid w:val="000B6DA7"/>
    <w:rsid w:val="000E01BF"/>
    <w:rsid w:val="000E5D01"/>
    <w:rsid w:val="000F38F7"/>
    <w:rsid w:val="000F57DB"/>
    <w:rsid w:val="000F774F"/>
    <w:rsid w:val="00107E98"/>
    <w:rsid w:val="0012190A"/>
    <w:rsid w:val="00125C34"/>
    <w:rsid w:val="00146454"/>
    <w:rsid w:val="00160455"/>
    <w:rsid w:val="00160D92"/>
    <w:rsid w:val="00170958"/>
    <w:rsid w:val="00173E8E"/>
    <w:rsid w:val="00174857"/>
    <w:rsid w:val="0019631B"/>
    <w:rsid w:val="001A000D"/>
    <w:rsid w:val="001A268E"/>
    <w:rsid w:val="001A4343"/>
    <w:rsid w:val="001B3D21"/>
    <w:rsid w:val="001D17A7"/>
    <w:rsid w:val="001F42EF"/>
    <w:rsid w:val="00203DA1"/>
    <w:rsid w:val="00244D32"/>
    <w:rsid w:val="00250DF4"/>
    <w:rsid w:val="00255037"/>
    <w:rsid w:val="0028283B"/>
    <w:rsid w:val="00291C90"/>
    <w:rsid w:val="00294135"/>
    <w:rsid w:val="002B3EF0"/>
    <w:rsid w:val="002E6182"/>
    <w:rsid w:val="002F06F8"/>
    <w:rsid w:val="002F23CD"/>
    <w:rsid w:val="00312D3F"/>
    <w:rsid w:val="003175D4"/>
    <w:rsid w:val="003273C8"/>
    <w:rsid w:val="00336BE6"/>
    <w:rsid w:val="00341D15"/>
    <w:rsid w:val="00346065"/>
    <w:rsid w:val="00350E4C"/>
    <w:rsid w:val="00354853"/>
    <w:rsid w:val="00355346"/>
    <w:rsid w:val="00375247"/>
    <w:rsid w:val="00386C22"/>
    <w:rsid w:val="00392556"/>
    <w:rsid w:val="003966D4"/>
    <w:rsid w:val="003968A0"/>
    <w:rsid w:val="00396A7B"/>
    <w:rsid w:val="003A0673"/>
    <w:rsid w:val="003B023C"/>
    <w:rsid w:val="003B3966"/>
    <w:rsid w:val="003C4520"/>
    <w:rsid w:val="003C5B2C"/>
    <w:rsid w:val="003D5561"/>
    <w:rsid w:val="003E074C"/>
    <w:rsid w:val="003E18B5"/>
    <w:rsid w:val="00403C0C"/>
    <w:rsid w:val="00403FAC"/>
    <w:rsid w:val="004162B7"/>
    <w:rsid w:val="00430B3D"/>
    <w:rsid w:val="00441B06"/>
    <w:rsid w:val="00454A9F"/>
    <w:rsid w:val="00465AF7"/>
    <w:rsid w:val="00480179"/>
    <w:rsid w:val="00482F41"/>
    <w:rsid w:val="004843AB"/>
    <w:rsid w:val="004907E7"/>
    <w:rsid w:val="00490C78"/>
    <w:rsid w:val="004963DF"/>
    <w:rsid w:val="004A1A7D"/>
    <w:rsid w:val="004A1EF7"/>
    <w:rsid w:val="004B5DF1"/>
    <w:rsid w:val="004D1165"/>
    <w:rsid w:val="005128EE"/>
    <w:rsid w:val="00513601"/>
    <w:rsid w:val="00534AF6"/>
    <w:rsid w:val="00540D8B"/>
    <w:rsid w:val="005462B1"/>
    <w:rsid w:val="0055316C"/>
    <w:rsid w:val="00562C1B"/>
    <w:rsid w:val="00585789"/>
    <w:rsid w:val="005E3F16"/>
    <w:rsid w:val="005F24A3"/>
    <w:rsid w:val="00625DA7"/>
    <w:rsid w:val="00626668"/>
    <w:rsid w:val="00643E52"/>
    <w:rsid w:val="0065707E"/>
    <w:rsid w:val="006611D2"/>
    <w:rsid w:val="006629CC"/>
    <w:rsid w:val="00665687"/>
    <w:rsid w:val="00673704"/>
    <w:rsid w:val="00676A65"/>
    <w:rsid w:val="00680473"/>
    <w:rsid w:val="00694B73"/>
    <w:rsid w:val="006B791A"/>
    <w:rsid w:val="006D2D06"/>
    <w:rsid w:val="00710CA2"/>
    <w:rsid w:val="007149AC"/>
    <w:rsid w:val="00715228"/>
    <w:rsid w:val="00726FED"/>
    <w:rsid w:val="00754C55"/>
    <w:rsid w:val="00755720"/>
    <w:rsid w:val="007A20C2"/>
    <w:rsid w:val="007A33D6"/>
    <w:rsid w:val="007D0B03"/>
    <w:rsid w:val="007D14B3"/>
    <w:rsid w:val="007E50E1"/>
    <w:rsid w:val="00800E14"/>
    <w:rsid w:val="00820028"/>
    <w:rsid w:val="00826080"/>
    <w:rsid w:val="00827144"/>
    <w:rsid w:val="00834EE8"/>
    <w:rsid w:val="00844D27"/>
    <w:rsid w:val="0085731F"/>
    <w:rsid w:val="00860E64"/>
    <w:rsid w:val="00863AD3"/>
    <w:rsid w:val="008728CF"/>
    <w:rsid w:val="00893A5B"/>
    <w:rsid w:val="008A1210"/>
    <w:rsid w:val="008A53BC"/>
    <w:rsid w:val="008C594A"/>
    <w:rsid w:val="008D0486"/>
    <w:rsid w:val="008F48AB"/>
    <w:rsid w:val="008F50EA"/>
    <w:rsid w:val="008F6B7D"/>
    <w:rsid w:val="00915D8F"/>
    <w:rsid w:val="00923B9D"/>
    <w:rsid w:val="00923F5A"/>
    <w:rsid w:val="009250FF"/>
    <w:rsid w:val="00926DE9"/>
    <w:rsid w:val="0093755A"/>
    <w:rsid w:val="00940BF1"/>
    <w:rsid w:val="00944BE6"/>
    <w:rsid w:val="00962B65"/>
    <w:rsid w:val="0098062C"/>
    <w:rsid w:val="0098475B"/>
    <w:rsid w:val="009910F3"/>
    <w:rsid w:val="009B59C6"/>
    <w:rsid w:val="009D67E2"/>
    <w:rsid w:val="00A06C2F"/>
    <w:rsid w:val="00A24CD8"/>
    <w:rsid w:val="00A33FE9"/>
    <w:rsid w:val="00A44175"/>
    <w:rsid w:val="00A47904"/>
    <w:rsid w:val="00A51E66"/>
    <w:rsid w:val="00A53E2D"/>
    <w:rsid w:val="00A728B7"/>
    <w:rsid w:val="00A85C8F"/>
    <w:rsid w:val="00A87636"/>
    <w:rsid w:val="00AC6F30"/>
    <w:rsid w:val="00AD71CE"/>
    <w:rsid w:val="00AE724E"/>
    <w:rsid w:val="00AF5359"/>
    <w:rsid w:val="00B24C9F"/>
    <w:rsid w:val="00B257B1"/>
    <w:rsid w:val="00B4388C"/>
    <w:rsid w:val="00B460A8"/>
    <w:rsid w:val="00B4792E"/>
    <w:rsid w:val="00B814BA"/>
    <w:rsid w:val="00B9735E"/>
    <w:rsid w:val="00BC03D2"/>
    <w:rsid w:val="00BE4D9B"/>
    <w:rsid w:val="00BF7720"/>
    <w:rsid w:val="00BF7D3D"/>
    <w:rsid w:val="00C133D8"/>
    <w:rsid w:val="00C543CB"/>
    <w:rsid w:val="00C56535"/>
    <w:rsid w:val="00C67557"/>
    <w:rsid w:val="00C7212F"/>
    <w:rsid w:val="00C83369"/>
    <w:rsid w:val="00C94512"/>
    <w:rsid w:val="00CA5003"/>
    <w:rsid w:val="00CA58B6"/>
    <w:rsid w:val="00CB791E"/>
    <w:rsid w:val="00CC0E05"/>
    <w:rsid w:val="00D100B3"/>
    <w:rsid w:val="00D30172"/>
    <w:rsid w:val="00D30AE6"/>
    <w:rsid w:val="00D52988"/>
    <w:rsid w:val="00D56AB8"/>
    <w:rsid w:val="00D7057F"/>
    <w:rsid w:val="00D96C11"/>
    <w:rsid w:val="00DC1BC1"/>
    <w:rsid w:val="00DC3796"/>
    <w:rsid w:val="00DD68A4"/>
    <w:rsid w:val="00DF03F6"/>
    <w:rsid w:val="00DF4E6C"/>
    <w:rsid w:val="00E2388A"/>
    <w:rsid w:val="00E31586"/>
    <w:rsid w:val="00E37B5F"/>
    <w:rsid w:val="00E45FC3"/>
    <w:rsid w:val="00E5564B"/>
    <w:rsid w:val="00E5755F"/>
    <w:rsid w:val="00E57A85"/>
    <w:rsid w:val="00E61D74"/>
    <w:rsid w:val="00E722A1"/>
    <w:rsid w:val="00E73BE0"/>
    <w:rsid w:val="00E80595"/>
    <w:rsid w:val="00E817A4"/>
    <w:rsid w:val="00EA71E4"/>
    <w:rsid w:val="00EC00D0"/>
    <w:rsid w:val="00EC4871"/>
    <w:rsid w:val="00EC59DC"/>
    <w:rsid w:val="00ED114C"/>
    <w:rsid w:val="00EF7CC8"/>
    <w:rsid w:val="00F0231D"/>
    <w:rsid w:val="00F0261D"/>
    <w:rsid w:val="00F25803"/>
    <w:rsid w:val="00F4327A"/>
    <w:rsid w:val="00F67D84"/>
    <w:rsid w:val="00F72154"/>
    <w:rsid w:val="00FB2B6D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2CE3"/>
  <w15:docId w15:val="{95F181CD-A3B8-4E29-9B44-0D618A82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14.jp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18.jpeg"/><Relationship Id="rId50" Type="http://schemas.openxmlformats.org/officeDocument/2006/relationships/image" Target="media/image20.jp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29.jpg"/><Relationship Id="rId76" Type="http://schemas.openxmlformats.org/officeDocument/2006/relationships/image" Target="media/image33.jpg"/><Relationship Id="rId84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9.jpg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13.jp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24.jpg"/><Relationship Id="rId66" Type="http://schemas.openxmlformats.org/officeDocument/2006/relationships/image" Target="media/image28.jpg"/><Relationship Id="rId74" Type="http://schemas.openxmlformats.org/officeDocument/2006/relationships/image" Target="media/image32.jp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0.jpg"/><Relationship Id="rId44" Type="http://schemas.openxmlformats.org/officeDocument/2006/relationships/image" Target="media/image17.jpg"/><Relationship Id="rId52" Type="http://schemas.openxmlformats.org/officeDocument/2006/relationships/image" Target="media/image39.jpeg"/><Relationship Id="rId60" Type="http://schemas.openxmlformats.org/officeDocument/2006/relationships/image" Target="media/image25.jp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34.jpg"/><Relationship Id="rId81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8.jpg"/><Relationship Id="rId30" Type="http://schemas.openxmlformats.org/officeDocument/2006/relationships/image" Target="media/image17.jpeg"/><Relationship Id="rId35" Type="http://schemas.openxmlformats.org/officeDocument/2006/relationships/image" Target="media/image12.jpg"/><Relationship Id="rId43" Type="http://schemas.openxmlformats.org/officeDocument/2006/relationships/image" Target="media/image16.jpg"/><Relationship Id="rId48" Type="http://schemas.openxmlformats.org/officeDocument/2006/relationships/image" Target="media/image19.jpg"/><Relationship Id="rId56" Type="http://schemas.openxmlformats.org/officeDocument/2006/relationships/image" Target="media/image23.jpg"/><Relationship Id="rId64" Type="http://schemas.openxmlformats.org/officeDocument/2006/relationships/image" Target="media/image27.jp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eader" Target="header2.xml"/><Relationship Id="rId51" Type="http://schemas.openxmlformats.org/officeDocument/2006/relationships/image" Target="media/image21.jpg"/><Relationship Id="rId72" Type="http://schemas.openxmlformats.org/officeDocument/2006/relationships/image" Target="media/image31.jpg"/><Relationship Id="rId80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image" Target="media/image11.jp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15.jpg"/><Relationship Id="rId54" Type="http://schemas.openxmlformats.org/officeDocument/2006/relationships/image" Target="media/image22.jpg"/><Relationship Id="rId62" Type="http://schemas.openxmlformats.org/officeDocument/2006/relationships/image" Target="media/image26.jpg"/><Relationship Id="rId70" Type="http://schemas.openxmlformats.org/officeDocument/2006/relationships/image" Target="media/image30.jp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53</TotalTime>
  <Pages>11</Pages>
  <Words>1435</Words>
  <Characters>6984</Characters>
  <Application>Microsoft Office Word</Application>
  <DocSecurity>0</DocSecurity>
  <Lines>420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8235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7</cp:revision>
  <cp:lastPrinted>2016-02-16T23:19:00Z</cp:lastPrinted>
  <dcterms:created xsi:type="dcterms:W3CDTF">2016-02-16T21:42:00Z</dcterms:created>
  <dcterms:modified xsi:type="dcterms:W3CDTF">2016-02-17T15:40:00Z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2805e9ad-fa8c-4509-ad06-d40fd13ba9fe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